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9D6" w:rsidRDefault="00E959D6">
      <w:bookmarkStart w:id="0" w:name="_GoBack"/>
      <w:bookmarkEnd w:id="0"/>
    </w:p>
    <w:p w:rsidR="009E6B3A" w:rsidRDefault="009E6B3A" w:rsidP="009E6B3A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43B3FCF" wp14:editId="300BB18E">
                <wp:simplePos x="0" y="0"/>
                <wp:positionH relativeFrom="column">
                  <wp:posOffset>-323102</wp:posOffset>
                </wp:positionH>
                <wp:positionV relativeFrom="paragraph">
                  <wp:posOffset>-470390</wp:posOffset>
                </wp:positionV>
                <wp:extent cx="7097395" cy="2899900"/>
                <wp:effectExtent l="95250" t="57150" r="103505" b="9144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395" cy="2899900"/>
                          <a:chOff x="0" y="0"/>
                          <a:chExt cx="7189470" cy="3009413"/>
                        </a:xfrm>
                      </wpg:grpSpPr>
                      <wps:wsp>
                        <wps:cNvPr id="3" name="Rectangle à coins arrondis 1"/>
                        <wps:cNvSpPr/>
                        <wps:spPr>
                          <a:xfrm>
                            <a:off x="0" y="0"/>
                            <a:ext cx="7189470" cy="2987675"/>
                          </a:xfrm>
                          <a:prstGeom prst="roundRect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" name="Freeform 46"/>
                        <wps:cNvSpPr/>
                        <wps:spPr>
                          <a:xfrm>
                            <a:off x="0" y="31898"/>
                            <a:ext cx="2157730" cy="2977515"/>
                          </a:xfrm>
                          <a:custGeom>
                            <a:avLst/>
                            <a:gdLst>
                              <a:gd name="connsiteX0" fmla="*/ 1784350 w 1790700"/>
                              <a:gd name="connsiteY0" fmla="*/ 12700 h 2616200"/>
                              <a:gd name="connsiteX1" fmla="*/ 1790700 w 1790700"/>
                              <a:gd name="connsiteY1" fmla="*/ 2616200 h 2616200"/>
                              <a:gd name="connsiteX2" fmla="*/ 279400 w 1790700"/>
                              <a:gd name="connsiteY2" fmla="*/ 2609850 h 2616200"/>
                              <a:gd name="connsiteX3" fmla="*/ 114300 w 1790700"/>
                              <a:gd name="connsiteY3" fmla="*/ 2482850 h 2616200"/>
                              <a:gd name="connsiteX4" fmla="*/ 6350 w 1790700"/>
                              <a:gd name="connsiteY4" fmla="*/ 2298700 h 2616200"/>
                              <a:gd name="connsiteX5" fmla="*/ 0 w 1790700"/>
                              <a:gd name="connsiteY5" fmla="*/ 368300 h 2616200"/>
                              <a:gd name="connsiteX6" fmla="*/ 127000 w 1790700"/>
                              <a:gd name="connsiteY6" fmla="*/ 127000 h 2616200"/>
                              <a:gd name="connsiteX7" fmla="*/ 374650 w 1790700"/>
                              <a:gd name="connsiteY7" fmla="*/ 0 h 2616200"/>
                              <a:gd name="connsiteX8" fmla="*/ 1784350 w 1790700"/>
                              <a:gd name="connsiteY8" fmla="*/ 12700 h 261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790700" h="2616200">
                                <a:moveTo>
                                  <a:pt x="1784350" y="12700"/>
                                </a:moveTo>
                                <a:cubicBezTo>
                                  <a:pt x="1786467" y="880533"/>
                                  <a:pt x="1788583" y="1748367"/>
                                  <a:pt x="1790700" y="2616200"/>
                                </a:cubicBezTo>
                                <a:lnTo>
                                  <a:pt x="279400" y="2609850"/>
                                </a:lnTo>
                                <a:lnTo>
                                  <a:pt x="114300" y="2482850"/>
                                </a:lnTo>
                                <a:lnTo>
                                  <a:pt x="6350" y="2298700"/>
                                </a:lnTo>
                                <a:cubicBezTo>
                                  <a:pt x="4233" y="1655233"/>
                                  <a:pt x="2117" y="1011767"/>
                                  <a:pt x="0" y="368300"/>
                                </a:cubicBezTo>
                                <a:lnTo>
                                  <a:pt x="127000" y="127000"/>
                                </a:lnTo>
                                <a:lnTo>
                                  <a:pt x="374650" y="0"/>
                                </a:lnTo>
                                <a:lnTo>
                                  <a:pt x="178435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>
                              <a:alpha val="26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279" y="276446"/>
                            <a:ext cx="404038" cy="829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Rounded Rectangle 4"/>
                        <wps:cNvSpPr/>
                        <wps:spPr>
                          <a:xfrm>
                            <a:off x="10633" y="1222744"/>
                            <a:ext cx="2147777" cy="1530985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E6B3A" w:rsidRPr="00FA23EC" w:rsidRDefault="009E6B3A" w:rsidP="009E6B3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18"/>
                                </w:rPr>
                              </w:pPr>
                              <w:r w:rsidRPr="00FA23E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18"/>
                                </w:rPr>
                                <w:t>VOTRE ENFANT SE SENT BIEN:</w:t>
                              </w:r>
                            </w:p>
                            <w:p w:rsidR="009E6B3A" w:rsidRPr="00E9118F" w:rsidRDefault="009E6B3A" w:rsidP="009E6B3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8"/>
                                </w:rPr>
                              </w:pPr>
                            </w:p>
                            <w:p w:rsidR="009E6B3A" w:rsidRPr="00E9118F" w:rsidRDefault="009E6B3A" w:rsidP="009E6B3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eastAsia="Times New Roman"/>
                                  <w:sz w:val="20"/>
                                </w:rPr>
                              </w:pPr>
                              <w:r w:rsidRPr="00E9118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18"/>
                                  <w:lang w:val="en-US"/>
                                </w:rPr>
                                <w:t>RESPIRATION NORMALE</w:t>
                              </w:r>
                            </w:p>
                            <w:p w:rsidR="009E6B3A" w:rsidRPr="00E9118F" w:rsidRDefault="009E6B3A" w:rsidP="009E6B3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eastAsia="Times New Roman"/>
                                  <w:sz w:val="20"/>
                                </w:rPr>
                              </w:pPr>
                              <w:r w:rsidRPr="00E9118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18"/>
                                  <w:lang w:val="en-US"/>
                                </w:rPr>
                                <w:t>PAS DE TOUX NI SIFFLEMENTS</w:t>
                              </w:r>
                            </w:p>
                            <w:p w:rsidR="009E6B3A" w:rsidRPr="00E9118F" w:rsidRDefault="009E6B3A" w:rsidP="009E6B3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eastAsia="Times New Roman"/>
                                  <w:sz w:val="20"/>
                                </w:rPr>
                              </w:pPr>
                              <w:r w:rsidRPr="00E9118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18"/>
                                  <w:lang w:val="en-US"/>
                                </w:rPr>
                                <w:t>DORT BIEN SANS TOUX</w:t>
                              </w:r>
                            </w:p>
                            <w:p w:rsidR="009E6B3A" w:rsidRPr="00E9118F" w:rsidRDefault="009E6B3A" w:rsidP="009E6B3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eastAsia="Times New Roman"/>
                                  <w:sz w:val="20"/>
                                </w:rPr>
                              </w:pPr>
                              <w:r w:rsidRPr="00E9118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18"/>
                                  <w:lang w:val="en-US"/>
                                </w:rPr>
                                <w:t>JOUE COMME D’HABITUDE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g:grpSp>
                        <wpg:cNvPr id="9" name="Groupe 9"/>
                        <wpg:cNvGrpSpPr/>
                        <wpg:grpSpPr>
                          <a:xfrm>
                            <a:off x="2094614" y="1860701"/>
                            <a:ext cx="3689252" cy="914699"/>
                            <a:chOff x="0" y="95696"/>
                            <a:chExt cx="3689252" cy="914699"/>
                          </a:xfrm>
                        </wpg:grpSpPr>
                        <wpg:grpSp>
                          <wpg:cNvPr id="10" name="Group 39"/>
                          <wpg:cNvGrpSpPr/>
                          <wpg:grpSpPr>
                            <a:xfrm>
                              <a:off x="0" y="95697"/>
                              <a:ext cx="1114574" cy="556258"/>
                              <a:chOff x="19049" y="1388276"/>
                              <a:chExt cx="1115106" cy="556291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Picture 32" descr="4.gi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700252" y="1388276"/>
                                <a:ext cx="433903" cy="5418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Picture 38" descr="ac-gsk-small-and-medium-mask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8462"/>
                              <a:stretch/>
                            </pic:blipFill>
                            <pic:spPr>
                              <a:xfrm rot="16200000">
                                <a:off x="224527" y="1302040"/>
                                <a:ext cx="437049" cy="84800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3" name="Group 40"/>
                          <wpg:cNvGrpSpPr/>
                          <wpg:grpSpPr>
                            <a:xfrm>
                              <a:off x="2573080" y="95696"/>
                              <a:ext cx="1116172" cy="556250"/>
                              <a:chOff x="2614712" y="1388282"/>
                              <a:chExt cx="1116705" cy="556286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Picture 41" descr="4.gi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3297514" y="1388282"/>
                                <a:ext cx="433903" cy="5418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Picture 42" descr="ac-gsk-small-and-medium-mask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8462"/>
                              <a:stretch/>
                            </pic:blipFill>
                            <pic:spPr>
                              <a:xfrm rot="16200000">
                                <a:off x="2820190" y="1302041"/>
                                <a:ext cx="437049" cy="84800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8" name="Rectangle 18"/>
                          <wps:cNvSpPr/>
                          <wps:spPr>
                            <a:xfrm>
                              <a:off x="297691" y="729759"/>
                              <a:ext cx="716278" cy="27738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9E6B3A" w:rsidRDefault="009E6B3A" w:rsidP="009E6B3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>1 push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21" name="Rectangle 21"/>
                          <wps:cNvSpPr/>
                          <wps:spPr>
                            <a:xfrm>
                              <a:off x="2846714" y="732996"/>
                              <a:ext cx="694440" cy="27739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9E6B3A" w:rsidRDefault="009E6B3A" w:rsidP="009E6B3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>1 push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22" name="Groupe 22"/>
                        <wpg:cNvGrpSpPr/>
                        <wpg:grpSpPr>
                          <a:xfrm>
                            <a:off x="2073349" y="467832"/>
                            <a:ext cx="4995173" cy="1574359"/>
                            <a:chOff x="0" y="0"/>
                            <a:chExt cx="4995173" cy="1574359"/>
                          </a:xfrm>
                        </wpg:grpSpPr>
                        <wpg:grpSp>
                          <wpg:cNvPr id="23" name="Groupe 23"/>
                          <wpg:cNvGrpSpPr/>
                          <wpg:grpSpPr>
                            <a:xfrm>
                              <a:off x="271253" y="1111161"/>
                              <a:ext cx="4711717" cy="463198"/>
                              <a:chOff x="-26459" y="143598"/>
                              <a:chExt cx="4711717" cy="463198"/>
                            </a:xfrm>
                          </wpg:grpSpPr>
                          <wps:wsp>
                            <wps:cNvPr id="28" name="Rectangle 28"/>
                            <wps:cNvSpPr/>
                            <wps:spPr>
                              <a:xfrm>
                                <a:off x="-26459" y="153127"/>
                                <a:ext cx="759886" cy="26767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9E6B3A" w:rsidRDefault="009E6B3A" w:rsidP="009E6B3A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 xml:space="preserve">2 </w:t>
                                  </w:r>
                                  <w:proofErr w:type="spellStart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pushs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33" name="Rectangle 33"/>
                            <wps:cNvSpPr/>
                            <wps:spPr>
                              <a:xfrm>
                                <a:off x="1360847" y="143713"/>
                                <a:ext cx="754769" cy="28913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9E6B3A" w:rsidRDefault="009E6B3A" w:rsidP="009E6B3A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 xml:space="preserve">2 </w:t>
                                  </w:r>
                                  <w:proofErr w:type="spellStart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pushs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38" name="Rectangle 38"/>
                            <wps:cNvSpPr/>
                            <wps:spPr>
                              <a:xfrm>
                                <a:off x="2487862" y="143711"/>
                                <a:ext cx="760351" cy="27687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9E6B3A" w:rsidRDefault="009E6B3A" w:rsidP="009E6B3A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 xml:space="preserve">2 </w:t>
                                  </w:r>
                                  <w:proofErr w:type="spellStart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pushs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43" name="Rectangle 43"/>
                            <wps:cNvSpPr/>
                            <wps:spPr>
                              <a:xfrm>
                                <a:off x="3732028" y="143598"/>
                                <a:ext cx="953230" cy="46319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9E6B3A" w:rsidRDefault="009E6B3A" w:rsidP="009E6B3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 xml:space="preserve">2 </w:t>
                                  </w:r>
                                  <w:proofErr w:type="spellStart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pushs</w:t>
                                  </w:r>
                                  <w:proofErr w:type="spellEnd"/>
                                </w:p>
                                <w:p w:rsidR="009E6B3A" w:rsidRDefault="009E6B3A" w:rsidP="009E6B3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(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facultatif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wpg:grpSp>
                        <wpg:grpSp>
                          <wpg:cNvPr id="44" name="Groupe 44"/>
                          <wpg:cNvGrpSpPr/>
                          <wpg:grpSpPr>
                            <a:xfrm>
                              <a:off x="0" y="0"/>
                              <a:ext cx="4995173" cy="1040116"/>
                              <a:chOff x="0" y="0"/>
                              <a:chExt cx="4995173" cy="1040116"/>
                            </a:xfrm>
                          </wpg:grpSpPr>
                          <wpg:grpSp>
                            <wpg:cNvPr id="45" name="Groupe 45"/>
                            <wpg:cNvGrpSpPr/>
                            <wpg:grpSpPr>
                              <a:xfrm>
                                <a:off x="202019" y="0"/>
                                <a:ext cx="4369274" cy="543430"/>
                                <a:chOff x="0" y="0"/>
                                <a:chExt cx="4369274" cy="543430"/>
                              </a:xfrm>
                            </wpg:grpSpPr>
                            <wpg:grpSp>
                              <wpg:cNvPr id="46" name="Group 92"/>
                              <wpg:cNvGrpSpPr/>
                              <wpg:grpSpPr>
                                <a:xfrm>
                                  <a:off x="0" y="116959"/>
                                  <a:ext cx="629640" cy="423416"/>
                                  <a:chOff x="299335" y="153982"/>
                                  <a:chExt cx="630232" cy="42393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7" name="Picture 8" descr="C:\Users\martinezm\Desktop\imgres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448" t="62000" r="63137" b="14805"/>
                                  <a:stretch/>
                                </pic:blipFill>
                                <pic:spPr bwMode="auto">
                                  <a:xfrm>
                                    <a:off x="360885" y="153982"/>
                                    <a:ext cx="409351" cy="3036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48" name="Rectangle 48"/>
                                <wps:cNvSpPr/>
                                <wps:spPr>
                                  <a:xfrm>
                                    <a:off x="299335" y="331693"/>
                                    <a:ext cx="630232" cy="246221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:rsidR="009E6B3A" w:rsidRDefault="009E6B3A" w:rsidP="009E6B3A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MATIN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noAutofit/>
                                </wps:bodyPr>
                              </wps:wsp>
                            </wpg:grpSp>
                            <wpg:grpSp>
                              <wpg:cNvPr id="49" name="Group 66"/>
                              <wpg:cNvGrpSpPr/>
                              <wpg:grpSpPr>
                                <a:xfrm>
                                  <a:off x="1307804" y="0"/>
                                  <a:ext cx="493089" cy="502797"/>
                                  <a:chOff x="1601049" y="63840"/>
                                  <a:chExt cx="493194" cy="50344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0" name="Picture 8" descr="C:\Users\martinezm\Desktop\imgres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6134" t="20874" r="32328" b="46364"/>
                                  <a:stretch/>
                                </pic:blipFill>
                                <pic:spPr bwMode="auto">
                                  <a:xfrm>
                                    <a:off x="1690167" y="63840"/>
                                    <a:ext cx="285125" cy="2975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51" name="Rectangle 51"/>
                                <wps:cNvSpPr/>
                                <wps:spPr>
                                  <a:xfrm>
                                    <a:off x="1601049" y="321062"/>
                                    <a:ext cx="493194" cy="246221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:rsidR="009E6B3A" w:rsidRDefault="009E6B3A" w:rsidP="009E6B3A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MIDI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noAutofit/>
                                </wps:bodyPr>
                              </wps:wsp>
                            </wpg:grpSp>
                            <wpg:grpSp>
                              <wpg:cNvPr id="52" name="Group 62"/>
                              <wpg:cNvGrpSpPr/>
                              <wpg:grpSpPr>
                                <a:xfrm>
                                  <a:off x="3870246" y="0"/>
                                  <a:ext cx="499028" cy="543430"/>
                                  <a:chOff x="4172371" y="42339"/>
                                  <a:chExt cx="499576" cy="54404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3" name="Picture 9" descr="C:\Users\martinezm\Desktop\images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79" t="12353" r="15759" b="14631"/>
                                  <a:stretch/>
                                </pic:blipFill>
                                <pic:spPr bwMode="auto">
                                  <a:xfrm rot="7921051">
                                    <a:off x="4266056" y="64014"/>
                                    <a:ext cx="194057" cy="2370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54" name="Rectangle 54"/>
                                <wps:cNvSpPr/>
                                <wps:spPr>
                                  <a:xfrm>
                                    <a:off x="4172371" y="340159"/>
                                    <a:ext cx="499576" cy="246221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:rsidR="009E6B3A" w:rsidRDefault="009E6B3A" w:rsidP="009E6B3A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NUIT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55" name="Picture 8" descr="C:\Users\martinezm\Desktop\imgres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69645" t="76546" r="5055" b="19818"/>
                                  <a:stretch/>
                                </pic:blipFill>
                                <pic:spPr bwMode="auto">
                                  <a:xfrm>
                                    <a:off x="4234403" y="355601"/>
                                    <a:ext cx="316650" cy="457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56" name="Étoile à 5 branches 56"/>
                                <wps:cNvSpPr/>
                                <wps:spPr>
                                  <a:xfrm>
                                    <a:off x="4176078" y="156639"/>
                                    <a:ext cx="67970" cy="5661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3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E6B3A" w:rsidRDefault="009E6B3A" w:rsidP="009E6B3A"/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57" name="Étoile à 5 branches 57"/>
                                <wps:cNvSpPr/>
                                <wps:spPr>
                                  <a:xfrm>
                                    <a:off x="4239578" y="42339"/>
                                    <a:ext cx="67970" cy="5661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3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E6B3A" w:rsidRDefault="009E6B3A" w:rsidP="009E6B3A"/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58" name="Étoile à 5 branches 58"/>
                                <wps:cNvSpPr/>
                                <wps:spPr>
                                  <a:xfrm>
                                    <a:off x="4480878" y="182039"/>
                                    <a:ext cx="67970" cy="5661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3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E6B3A" w:rsidRDefault="009E6B3A" w:rsidP="009E6B3A"/>
                                  </w:txbxContent>
                                </wps:txbx>
                                <wps:bodyPr rtlCol="0" anchor="ctr"/>
                              </wps:wsp>
                            </wpg:grpSp>
                            <wpg:grpSp>
                              <wpg:cNvPr id="59" name="Group 154"/>
                              <wpg:cNvGrpSpPr/>
                              <wpg:grpSpPr>
                                <a:xfrm>
                                  <a:off x="2583553" y="27330"/>
                                  <a:ext cx="491074" cy="513560"/>
                                  <a:chOff x="2875335" y="62447"/>
                                  <a:chExt cx="491074" cy="51396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0" name="Picture 9" descr="C:\Users\martinezm\Desktop\images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79" t="12353" r="15759" b="14631"/>
                                  <a:stretch/>
                                </pic:blipFill>
                                <pic:spPr bwMode="auto">
                                  <a:xfrm rot="7921051">
                                    <a:off x="2940815" y="34454"/>
                                    <a:ext cx="252415" cy="3084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61" name="Rectangle 61"/>
                                <wps:cNvSpPr/>
                                <wps:spPr>
                                  <a:xfrm>
                                    <a:off x="2875335" y="330034"/>
                                    <a:ext cx="491074" cy="24638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:rsidR="009E6B3A" w:rsidRDefault="009E6B3A" w:rsidP="009E6B3A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SOIRRR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62" name="Picture 8" descr="C:\Users\martinezm\Desktop\imgres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69645" t="76546" r="5055" b="19818"/>
                                  <a:stretch/>
                                </pic:blipFill>
                                <pic:spPr bwMode="auto">
                                  <a:xfrm>
                                    <a:off x="2937524" y="354014"/>
                                    <a:ext cx="316650" cy="457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</wpg:grpSp>
                          <wpg:grpSp>
                            <wpg:cNvPr id="63" name="Groupe 63"/>
                            <wpg:cNvGrpSpPr/>
                            <wpg:grpSpPr>
                              <a:xfrm>
                                <a:off x="0" y="316226"/>
                                <a:ext cx="4995173" cy="723890"/>
                                <a:chOff x="0" y="-66547"/>
                                <a:chExt cx="4995173" cy="723890"/>
                              </a:xfrm>
                            </wpg:grpSpPr>
                            <wpg:grpSp>
                              <wpg:cNvPr id="64" name="Group 23"/>
                              <wpg:cNvGrpSpPr/>
                              <wpg:grpSpPr>
                                <a:xfrm>
                                  <a:off x="1382233" y="95693"/>
                                  <a:ext cx="1031240" cy="540385"/>
                                  <a:chOff x="1311226" y="514890"/>
                                  <a:chExt cx="3203256" cy="167888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5" name="Picture 24" descr="3.gif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3486832" y="514890"/>
                                    <a:ext cx="1027650" cy="13711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6" name="Picture 25" descr="ac-gsk-small-and-medium-mask.pn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8462"/>
                                  <a:stretch/>
                                </pic:blipFill>
                                <pic:spPr>
                                  <a:xfrm rot="16200000">
                                    <a:off x="1949124" y="199081"/>
                                    <a:ext cx="1356798" cy="263259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67" name="Group 29"/>
                              <wpg:cNvGrpSpPr/>
                              <wpg:grpSpPr>
                                <a:xfrm>
                                  <a:off x="3817088" y="95693"/>
                                  <a:ext cx="1031240" cy="540385"/>
                                  <a:chOff x="3822278" y="514890"/>
                                  <a:chExt cx="3203256" cy="167888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8" name="Picture 30" descr="3.gif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5997884" y="514890"/>
                                    <a:ext cx="1027650" cy="13711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9" name="Picture 31" descr="ac-gsk-small-and-medium-mask.pn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8462"/>
                                  <a:stretch/>
                                </pic:blipFill>
                                <pic:spPr>
                                  <a:xfrm rot="16200000">
                                    <a:off x="4460176" y="199081"/>
                                    <a:ext cx="1356798" cy="263259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70" name="Groupe 15"/>
                              <wpg:cNvGrpSpPr/>
                              <wpg:grpSpPr>
                                <a:xfrm>
                                  <a:off x="946621" y="-66547"/>
                                  <a:ext cx="4048552" cy="700992"/>
                                  <a:chOff x="896673" y="350000"/>
                                  <a:chExt cx="4048800" cy="701694"/>
                                </a:xfrm>
                              </wpg:grpSpPr>
                              <wps:wsp>
                                <wps:cNvPr id="71" name="Rectangle 71"/>
                                <wps:cNvSpPr/>
                                <wps:spPr>
                                  <a:xfrm rot="17172435">
                                    <a:off x="695052" y="617909"/>
                                    <a:ext cx="634396" cy="231154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:rsidR="009E6B3A" w:rsidRDefault="009E6B3A" w:rsidP="009E6B3A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Ventolin®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noAutofit/>
                                </wps:bodyPr>
                              </wps:wsp>
                              <wps:wsp>
                                <wps:cNvPr id="72" name="Rectangle 72"/>
                                <wps:cNvSpPr/>
                                <wps:spPr>
                                  <a:xfrm rot="17172435">
                                    <a:off x="2056754" y="600269"/>
                                    <a:ext cx="670471" cy="23114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:rsidR="009E6B3A" w:rsidRDefault="009E6B3A" w:rsidP="009E6B3A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Ventolin®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noAutofit/>
                                </wps:bodyPr>
                              </wps:wsp>
                              <wps:wsp>
                                <wps:cNvPr id="73" name="Rectangle 73"/>
                                <wps:cNvSpPr/>
                                <wps:spPr>
                                  <a:xfrm rot="17172435">
                                    <a:off x="3298350" y="598177"/>
                                    <a:ext cx="674833" cy="23114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:rsidR="009E6B3A" w:rsidRDefault="009E6B3A" w:rsidP="009E6B3A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Ventolin®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noAutofit/>
                                </wps:bodyPr>
                              </wps:wsp>
                              <wps:wsp>
                                <wps:cNvPr id="74" name="Rectangle 74"/>
                                <wps:cNvSpPr/>
                                <wps:spPr>
                                  <a:xfrm rot="17172435">
                                    <a:off x="4479056" y="585277"/>
                                    <a:ext cx="701694" cy="23114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:rsidR="009E6B3A" w:rsidRDefault="009E6B3A" w:rsidP="009E6B3A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Ventolin®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noAutofit/>
                                </wps:bodyPr>
                              </wps:wsp>
                            </wpg:grpSp>
                            <wpg:grpSp>
                              <wpg:cNvPr id="75" name="Group 23"/>
                              <wpg:cNvGrpSpPr/>
                              <wpg:grpSpPr>
                                <a:xfrm>
                                  <a:off x="2615609" y="116958"/>
                                  <a:ext cx="1031240" cy="540385"/>
                                  <a:chOff x="0" y="0"/>
                                  <a:chExt cx="3203256" cy="167888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6" name="Picture 24" descr="3.gif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2175606" y="0"/>
                                    <a:ext cx="1027650" cy="13711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7" name="Picture 25" descr="ac-gsk-small-and-medium-mask.pn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8462"/>
                                  <a:stretch/>
                                </pic:blipFill>
                                <pic:spPr>
                                  <a:xfrm rot="16200000">
                                    <a:off x="637898" y="-315809"/>
                                    <a:ext cx="1356798" cy="263259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78" name="Group 23"/>
                              <wpg:cNvGrpSpPr/>
                              <wpg:grpSpPr>
                                <a:xfrm>
                                  <a:off x="0" y="116958"/>
                                  <a:ext cx="1031240" cy="540385"/>
                                  <a:chOff x="0" y="0"/>
                                  <a:chExt cx="3203256" cy="167888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9" name="Picture 24" descr="3.gif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2175606" y="0"/>
                                    <a:ext cx="1027650" cy="13711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0" name="Picture 25" descr="ac-gsk-small-and-medium-mask.pn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8462"/>
                                  <a:stretch/>
                                </pic:blipFill>
                                <pic:spPr>
                                  <a:xfrm rot="16200000">
                                    <a:off x="637898" y="-315809"/>
                                    <a:ext cx="1356798" cy="263259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" o:spid="_x0000_s1026" style="position:absolute;margin-left:-25.45pt;margin-top:-37.05pt;width:558.85pt;height:228.35pt;z-index:-251657216;mso-width-relative:margin;mso-height-relative:margin" coordsize="71894,30094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">
                <v:roundrect id="Rectangle à coins arrondis 1" o:spid="_x0000_s1027" style="position:absolute;width:71894;height:298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5igcQA&#10;AADaAAAADwAAAGRycy9kb3ducmV2LnhtbESPQWsCMRSE74X+h/CEXopmrSBlNYoUhKXgQSueXzdv&#10;k8XNy3aT1bW/vhGEHoeZ+YZZrgfXiAt1ofasYDrJQBCXXtdsFBy/tuN3ECEia2w8k4IbBVivnp+W&#10;mGt/5T1dDtGIBOGQowIbY5tLGUpLDsPEt8TJq3znMCbZGak7vCa4a+Rbls2lw5rTgsWWPiyV50Pv&#10;FHxvf6vjZj41p9d+Fz/tT1H1plDqZTRsFiAiDfE//GgXWsEM7lfSD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+YoHEAAAA2gAAAA8AAAAAAAAAAAAAAAAAmAIAAGRycy9k&#10;b3ducmV2LnhtbFBLBQYAAAAABAAEAPUAAACJAwAAAAA=&#10;" filled="f" strokecolor="#00b050" strokeweight="6pt">
                  <v:shadow on="t" color="black" opacity="22937f" origin=",.5" offset="0,.63889mm"/>
                </v:roundrect>
                <v:shape id="Freeform 46" o:spid="_x0000_s1028" style="position:absolute;top:318;width:21577;height:29776;visibility:visible;mso-wrap-style:square;v-text-anchor:middle" coordsize="1790700,261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FjMMA&#10;AADaAAAADwAAAGRycy9kb3ducmV2LnhtbESPQWvCQBSE74L/YXlCb2ZjsVKia6gtQnspqAWvz+wz&#10;SZN9G3a3Mfn33ULB4zAz3zCbfDCt6Mn52rKCRZKCIC6srrlU8HXaz59B+ICssbVMCkbykG+nkw1m&#10;2t74QP0xlCJC2GeooAqhy6T0RUUGfWI74uhdrTMYonSl1A5vEW5a+ZimK2mw5rhQYUevFRXN8cco&#10;cMu3ZbFrhnH/Kc8fsh4v3z06pR5mw8saRKAh3MP/7Xet4An+rsQb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FjMMAAADaAAAADwAAAAAAAAAAAAAAAACYAgAAZHJzL2Rv&#10;d25yZXYueG1sUEsFBgAAAAAEAAQA9QAAAIgDAAAAAA==&#10;" path="m1784350,12700v2117,867833,4233,1735667,6350,2603500l279400,2609850,114300,2482850,6350,2298700c4233,1655233,2117,1011767,,368300l127000,127000,374650,,1784350,12700xe" fillcolor="green" stroked="f">
                  <v:fill opacity="16962f"/>
                  <v:shadow on="t" color="black" opacity="22937f" origin=",.5" offset="0,.63889mm"/>
                  <v:path arrowok="t" o:connecttype="custom" o:connectlocs="2150078,14454;2157730,2977515;336667,2970288;137727,2825748;7652,2616166;0,419165;153030,144540;451440,0;2150078,14454" o:connectangles="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9" type="#_x0000_t75" style="position:absolute;left:7442;top:2764;width:4041;height:8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yOJbDAAAA2gAAAA8AAABkcnMvZG93bnJldi54bWxEj0GLwjAUhO+C/yE8wZumXVDcrlFkRVQE&#10;YVvZ86N5tsXmpTRRu/76jSB4HGbmG2a+7EwtbtS6yrKCeByBIM6trrhQcMo2oxkI55E11pZJwR85&#10;WC76vTkm2t75h26pL0SAsEtQQel9k0jp8pIMurFtiIN3tq1BH2RbSN3iPcBNLT+iaCoNVhwWSmzo&#10;u6T8kl6NgsfjFH+u/WG7/42P1Sw/Z/vJOlNqOOhWXyA8df4dfrV3WsEUnlfCDZ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rI4lsMAAADaAAAADwAAAAAAAAAAAAAAAACf&#10;AgAAZHJzL2Rvd25yZXYueG1sUEsFBgAAAAAEAAQA9wAAAI8DAAAAAA==&#10;">
                  <v:imagedata r:id="rId16" o:title=""/>
                  <v:path arrowok="t"/>
                </v:shape>
                <v:roundrect id="Rounded Rectangle 4" o:spid="_x0000_s1030" style="position:absolute;left:106;top:12227;width:21478;height:153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6U78A&#10;AADaAAAADwAAAGRycy9kb3ducmV2LnhtbERPz2uDMBS+D/Y/hDfYbY32UDZnlNLS0lNhtmPXh3mL&#10;onkRk6r775vDoMeP73deLrYXE42+dawgXSUgiGunWzYKrpfD2zsIH5A19o5JwR95KIvnpxwz7Wb+&#10;oqkKRsQQ9hkqaEIYMil93ZBFv3IDceR+3WgxRDgaqUecY7jt5TpJNtJiy7GhwYF2DdVddbMKlp8z&#10;1t9+03k6rvfdR2qObWWUen1Ztp8gAi3hIf53n7SCuDVeiTdAFn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QDpTvwAAANoAAAAPAAAAAAAAAAAAAAAAAJgCAABkcnMvZG93bnJl&#10;di54bWxQSwUGAAAAAAQABAD1AAAAhAMAAAAA&#10;" filled="f" stroked="f">
                  <v:textbox>
                    <w:txbxContent>
                      <w:p w:rsidR="009E6B3A" w:rsidRPr="00FA23EC" w:rsidRDefault="009E6B3A" w:rsidP="009E6B3A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18"/>
                          </w:rPr>
                        </w:pPr>
                        <w:r w:rsidRPr="00FA23E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18"/>
                          </w:rPr>
                          <w:t>VOTRE ENFANT SE SENT BIEN:</w:t>
                        </w:r>
                      </w:p>
                      <w:p w:rsidR="009E6B3A" w:rsidRPr="00E9118F" w:rsidRDefault="009E6B3A" w:rsidP="009E6B3A">
                        <w:pPr>
                          <w:pStyle w:val="NormalWeb"/>
                          <w:spacing w:before="0" w:beforeAutospacing="0" w:after="0" w:afterAutospacing="0"/>
                          <w:rPr>
                            <w:sz w:val="28"/>
                          </w:rPr>
                        </w:pPr>
                      </w:p>
                      <w:p w:rsidR="009E6B3A" w:rsidRPr="00E9118F" w:rsidRDefault="009E6B3A" w:rsidP="009E6B3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eastAsia="Times New Roman"/>
                            <w:sz w:val="20"/>
                          </w:rPr>
                        </w:pPr>
                        <w:r w:rsidRPr="00E9118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18"/>
                            <w:lang w:val="en-US"/>
                          </w:rPr>
                          <w:t>RESPIRATION NORMALE</w:t>
                        </w:r>
                      </w:p>
                      <w:p w:rsidR="009E6B3A" w:rsidRPr="00E9118F" w:rsidRDefault="009E6B3A" w:rsidP="009E6B3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eastAsia="Times New Roman"/>
                            <w:sz w:val="20"/>
                          </w:rPr>
                        </w:pPr>
                        <w:r w:rsidRPr="00E9118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18"/>
                            <w:lang w:val="en-US"/>
                          </w:rPr>
                          <w:t>PAS DE TOUX NI SIFFLEMENTS</w:t>
                        </w:r>
                      </w:p>
                      <w:p w:rsidR="009E6B3A" w:rsidRPr="00E9118F" w:rsidRDefault="009E6B3A" w:rsidP="009E6B3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eastAsia="Times New Roman"/>
                            <w:sz w:val="20"/>
                          </w:rPr>
                        </w:pPr>
                        <w:r w:rsidRPr="00E9118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18"/>
                            <w:lang w:val="en-US"/>
                          </w:rPr>
                          <w:t>DORT BIEN SANS TOUX</w:t>
                        </w:r>
                      </w:p>
                      <w:p w:rsidR="009E6B3A" w:rsidRPr="00E9118F" w:rsidRDefault="009E6B3A" w:rsidP="009E6B3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eastAsia="Times New Roman"/>
                            <w:sz w:val="20"/>
                          </w:rPr>
                        </w:pPr>
                        <w:r w:rsidRPr="00E9118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18"/>
                            <w:lang w:val="en-US"/>
                          </w:rPr>
                          <w:t>JOUE COMME D’HABITUDE</w:t>
                        </w:r>
                      </w:p>
                    </w:txbxContent>
                  </v:textbox>
                </v:roundrect>
                <v:group id="Groupe 9" o:spid="_x0000_s1031" style="position:absolute;left:20946;top:18607;width:36892;height:9147" coordorigin=",956" coordsize="36892,9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group id="Group 39" o:spid="_x0000_s1032" style="position:absolute;top:956;width:11145;height:5563" coordorigin="190,13882" coordsize="11151,5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shape id="Picture 32" o:spid="_x0000_s1033" type="#_x0000_t75" alt="4.gif" style="position:absolute;left:7002;top:13882;width:4339;height:541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X+NXCAAAA2wAAAA8AAABkcnMvZG93bnJldi54bWxET01rg0AQvRf6H5YJ9FZXewjWuglJS0JB&#10;CFRDzoM7VdGdFXcT7b/vFgq5zeN9Tr5dzCBuNLnOsoIkikEQ11Z33Cg4V4fnFITzyBoHy6Tghxxs&#10;N48POWbazvxFt9I3IoSwy1BB6/2YSenqlgy6yI7Egfu2k0Ef4NRIPeEcws0gX+J4LQ12HBpaHOm9&#10;pbovr0bBcV906/6UvlalnePk47or+kuj1NNq2b2B8LT4u/jf/anD/AT+fgkH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F/jVwgAAANsAAAAPAAAAAAAAAAAAAAAAAJ8C&#10;AABkcnMvZG93bnJldi54bWxQSwUGAAAAAAQABAD3AAAAjgMAAAAA&#10;">
                      <v:imagedata r:id="rId17" o:title="4"/>
                      <v:path arrowok="t"/>
                    </v:shape>
                    <v:shape id="Picture 38" o:spid="_x0000_s1034" type="#_x0000_t75" alt="ac-gsk-small-and-medium-mask.png" style="position:absolute;left:2245;top:13020;width:4370;height:848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htazCAAAA2wAAAA8AAABkcnMvZG93bnJldi54bWxEj0GLwjAQhe8L/ocwgrc1tYIs1ShFEcTL&#10;oivicWjGtthMShM1+us3guBthvfeN29mi2AacaPO1ZYVjIYJCOLC6ppLBYe/9fcPCOeRNTaWScGD&#10;HCzmva8ZZtreeUe3vS9FhLDLUEHlfZtJ6YqKDLqhbYmjdradQR/XrpS6w3uEm0amSTKRBmuOFyps&#10;aVlRcdlfTaTsjqt0PArj0yEU+e+zybfHUCo16Id8CsJT8B/zO73RsX4Kr1/iAHL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obWswgAAANsAAAAPAAAAAAAAAAAAAAAAAJ8C&#10;AABkcnMvZG93bnJldi54bWxQSwUGAAAAAAQABAD3AAAAjgMAAAAA&#10;">
                      <v:imagedata r:id="rId18" o:title="ac-gsk-small-and-medium-mask" cropleft="31760f"/>
                      <v:path arrowok="t"/>
                    </v:shape>
                  </v:group>
                  <v:group id="Group 40" o:spid="_x0000_s1035" style="position:absolute;left:25730;top:956;width:11162;height:5563" coordorigin="26147,13882" coordsize="11167,5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shape id="Picture 41" o:spid="_x0000_s1036" type="#_x0000_t75" alt="4.gif" style="position:absolute;left:32975;top:13882;width:4339;height:541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gW03AAAAA2wAAAA8AAABkcnMvZG93bnJldi54bWxET02LwjAQvS/4H8II3tbURUSrUXRFWRAE&#10;q3gemrEtbSalibb++40geJvH+5zFqjOVeFDjCssKRsMIBHFqdcGZgst59z0F4TyyxsoyKXiSg9Wy&#10;97XAWNuWT/RIfCZCCLsYFeTe17GULs3JoBvamjhwN9sY9AE2mdQNtiHcVPIniibSYMGhIceafnNK&#10;y+RuFOw3h2JSHqezc2LbaLS9rw/lNVNq0O/WcxCeOv8Rv91/Oswfw+uXcIBc/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2BbTcAAAADbAAAADwAAAAAAAAAAAAAAAACfAgAA&#10;ZHJzL2Rvd25yZXYueG1sUEsFBgAAAAAEAAQA9wAAAIwDAAAAAA==&#10;">
                      <v:imagedata r:id="rId17" o:title="4"/>
                      <v:path arrowok="t"/>
                    </v:shape>
                    <v:shape id="Picture 42" o:spid="_x0000_s1037" type="#_x0000_t75" alt="ac-gsk-small-and-medium-mask.png" style="position:absolute;left:28202;top:13020;width:4370;height:848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ILdjDAAAA2wAAAA8AAABkcnMvZG93bnJldi54bWxEj0GLwjAQhe+C/yGM4E1TFZelGqUogngR&#10;XRGPQzO2xWZSmqhxf/1GEPY2w3vvmzfzZTC1eFDrKssKRsMEBHFudcWFgtPPZvANwnlkjbVlUvAi&#10;B8tFtzPHVNsnH+hx9IWIEHYpKii9b1IpXV6SQTe0DXHUrrY16OPaFlK3+IxwU8txknxJgxXHCyU2&#10;tCopvx3vJlIO5/V4MgqTyynk2f63znbnUCjV74VsBsJT8P/mT3qrY/0pvH+JA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Ugt2MMAAADbAAAADwAAAAAAAAAAAAAAAACf&#10;AgAAZHJzL2Rvd25yZXYueG1sUEsFBgAAAAAEAAQA9wAAAI8DAAAAAA==&#10;">
                      <v:imagedata r:id="rId18" o:title="ac-gsk-small-and-medium-mask" cropleft="31760f"/>
                      <v:path arrowok="t"/>
                    </v:shape>
                  </v:group>
                  <v:rect id="Rectangle 18" o:spid="_x0000_s1038" style="position:absolute;left:2976;top:7297;width:7163;height:2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r7GcQA&#10;AADbAAAADwAAAGRycy9kb3ducmV2LnhtbESPQWvCQBCF7wX/wzKCl1I39VAkdRURpEEKYmw9D9lp&#10;Epqdjdk1Sf995yB4m+G9ee+b1WZ0jeqpC7VnA6/zBBRx4W3NpYGv8/5lCSpEZIuNZzLwRwE268nT&#10;ClPrBz5Rn8dSSQiHFA1UMbap1qGoyGGY+5ZYtB/fOYyydqW2HQ4S7hq9SJI37bBmaaiwpV1FxW9+&#10;cwaG4thfzp8f+vh8yTxfs+su/z4YM5uO23dQkcb4MN+vMyv4Aiu/yAB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6+xnEAAAA2wAAAA8AAAAAAAAAAAAAAAAAmAIAAGRycy9k&#10;b3ducmV2LnhtbFBLBQYAAAAABAAEAPUAAACJAwAAAAA=&#10;" filled="f" stroked="f">
                    <v:textbox>
                      <w:txbxContent>
                        <w:p w:rsidR="009E6B3A" w:rsidRDefault="009E6B3A" w:rsidP="009E6B3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lang w:val="en-US"/>
                            </w:rPr>
                            <w:t>1 push</w:t>
                          </w:r>
                        </w:p>
                      </w:txbxContent>
                    </v:textbox>
                  </v:rect>
                  <v:rect id="Rectangle 21" o:spid="_x0000_s1039" style="position:absolute;left:28467;top:7329;width:6944;height:2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yYOcQA&#10;AADbAAAADwAAAGRycy9kb3ducmV2LnhtbESPQWuDQBSE74X+h+UVeinJmhxCsdmEIJRKKYRo6vnh&#10;vqjEfavuVu2/7wYCPQ4z8w2z3c+mFSMNrrGsYLWMQBCXVjdcKTjn74tXEM4ja2wtk4JfcrDfPT5s&#10;MdZ24hONma9EgLCLUUHtfRdL6cqaDLql7YiDd7GDQR/kUEk94BTgppXrKNpIgw2HhRo7Smoqr9mP&#10;UTCVx7HIvz7k8aVILfdpn2Tfn0o9P82HNxCeZv8fvrdTrWC9gtuX8AP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smDnEAAAA2wAAAA8AAAAAAAAAAAAAAAAAmAIAAGRycy9k&#10;b3ducmV2LnhtbFBLBQYAAAAABAAEAPUAAACJAwAAAAA=&#10;" filled="f" stroked="f">
                    <v:textbox>
                      <w:txbxContent>
                        <w:p w:rsidR="009E6B3A" w:rsidRDefault="009E6B3A" w:rsidP="009E6B3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lang w:val="en-US"/>
                            </w:rPr>
                            <w:t>1 push</w:t>
                          </w:r>
                        </w:p>
                      </w:txbxContent>
                    </v:textbox>
                  </v:rect>
                </v:group>
                <v:group id="Groupe 22" o:spid="_x0000_s1040" style="position:absolute;left:20733;top:4678;width:49952;height:15743" coordsize="49951,15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group id="Groupe 23" o:spid="_x0000_s1041" style="position:absolute;left:2712;top:11111;width:47117;height:4632" coordorigin="-264,1435" coordsize="47117,4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rect id="Rectangle 28" o:spid="_x0000_s1042" style="position:absolute;left:-264;top:1531;width:7598;height:2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xpMAA&#10;AADbAAAADwAAAGRycy9kb3ducmV2LnhtbERPy4rCMBTdD/gP4QpuBk3HhUg1ighiEUGmPtaX5toW&#10;m5vaZNr692Yx4PJw3st1byrRUuNKywp+JhEI4szqknMFl/NuPAfhPLLGyjIpeJGD9WrwtcRY245/&#10;qU19LkIIuxgVFN7XsZQuK8igm9iaOHB32xj0ATa51A12IdxUchpFM2mw5NBQYE3bgrJH+mcUdNmp&#10;vZ2Pe3n6viWWn8lzm14PSo2G/WYBwlPvP+J/d6IVTMPY8CX8AL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xYxpMAAAADbAAAADwAAAAAAAAAAAAAAAACYAgAAZHJzL2Rvd25y&#10;ZXYueG1sUEsFBgAAAAAEAAQA9QAAAIUDAAAAAA==&#10;" filled="f" stroked="f">
                      <v:textbox>
                        <w:txbxContent>
                          <w:p w:rsidR="009E6B3A" w:rsidRDefault="009E6B3A" w:rsidP="009E6B3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2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>pushs</w:t>
                            </w:r>
                            <w:proofErr w:type="spellEnd"/>
                          </w:p>
                        </w:txbxContent>
                      </v:textbox>
                    </v:rect>
                    <v:rect id="Rectangle 33" o:spid="_x0000_s1043" style="position:absolute;left:13608;top:1437;width:7548;height:2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1CMUA&#10;AADbAAAADwAAAGRycy9kb3ducmV2LnhtbESPQWvCQBSE7wX/w/KEXkrdWKFImo2IIA1FkCbW8yP7&#10;mgSzb2N2m6T/3i0UPA4z8w2TbCbTioF611hWsFxEIIhLqxuuFJyK/fMahPPIGlvLpOCXHGzS2UOC&#10;sbYjf9KQ+0oECLsYFdTed7GUrqzJoFvYjjh437Y36IPsK6l7HAPctPIlil6lwYbDQo0d7WoqL/mP&#10;UTCWx+FcHN7l8emcWb5m113+9aHU43zavoHwNPl7+L+daQWrFfx9CT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azUIxQAAANsAAAAPAAAAAAAAAAAAAAAAAJgCAABkcnMv&#10;ZG93bnJldi54bWxQSwUGAAAAAAQABAD1AAAAigMAAAAA&#10;" filled="f" stroked="f">
                      <v:textbox>
                        <w:txbxContent>
                          <w:p w:rsidR="009E6B3A" w:rsidRDefault="009E6B3A" w:rsidP="009E6B3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2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>pushs</w:t>
                            </w:r>
                            <w:proofErr w:type="spellEnd"/>
                          </w:p>
                        </w:txbxContent>
                      </v:textbox>
                    </v:rect>
                    <v:rect id="Rectangle 38" o:spid="_x0000_s1044" style="position:absolute;left:24878;top:1437;width:7604;height:2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+necIA&#10;AADbAAAADwAAAGRycy9kb3ducmV2LnhtbERPTWuDQBC9B/oflinkEuKaFkowrlICJRIKoabNeXCn&#10;KnVnjbtV+++7h0COj/ed5rPpxEiDay0r2EQxCOLK6pZrBZ/nt/UWhPPIGjvLpOCPHOTZwyLFRNuJ&#10;P2gsfS1CCLsEFTTe94mUrmrIoItsTxy4bzsY9AEOtdQDTiHcdPIpjl+kwZZDQ4M97Ruqfspfo2Cq&#10;TuPl/H6Qp9WlsHwtrvvy66jU8nF+3YHwNPu7+OYutILnMDZ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z6d5wgAAANsAAAAPAAAAAAAAAAAAAAAAAJgCAABkcnMvZG93&#10;bnJldi54bWxQSwUGAAAAAAQABAD1AAAAhwMAAAAA&#10;" filled="f" stroked="f">
                      <v:textbox>
                        <w:txbxContent>
                          <w:p w:rsidR="009E6B3A" w:rsidRDefault="009E6B3A" w:rsidP="009E6B3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2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>pushs</w:t>
                            </w:r>
                            <w:proofErr w:type="spellEnd"/>
                          </w:p>
                        </w:txbxContent>
                      </v:textbox>
                    </v:rect>
                    <v:rect id="Rectangle 43" o:spid="_x0000_s1045" style="position:absolute;left:37320;top:1435;width:9532;height:4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1GdcQA&#10;AADbAAAADwAAAGRycy9kb3ducmV2LnhtbESPQWvCQBSE7wX/w/IEL6IbbRFJXUUEMUhBjNbzI/ua&#10;hGbfxuyapP++WxB6HGbmG2a16U0lWmpcaVnBbBqBIM6sLjlXcL3sJ0sQziNrrCyTgh9ysFkPXlYY&#10;a9vxmdrU5yJA2MWooPC+jqV0WUEG3dTWxMH7so1BH2STS91gF+CmkvMoWkiDJYeFAmvaFZR9pw+j&#10;oMtO7e3ycZCn8S2xfE/uu/TzqNRo2G/fQXjq/X/42U60grd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tRnXEAAAA2wAAAA8AAAAAAAAAAAAAAAAAmAIAAGRycy9k&#10;b3ducmV2LnhtbFBLBQYAAAAABAAEAPUAAACJAwAAAAA=&#10;" filled="f" stroked="f">
                      <v:textbox>
                        <w:txbxContent>
                          <w:p w:rsidR="009E6B3A" w:rsidRDefault="009E6B3A" w:rsidP="009E6B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2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>pushs</w:t>
                            </w:r>
                            <w:proofErr w:type="spellEnd"/>
                          </w:p>
                          <w:p w:rsidR="009E6B3A" w:rsidRDefault="009E6B3A" w:rsidP="009E6B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>(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>facultatif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v:group>
                  <v:group id="Groupe 44" o:spid="_x0000_s1046" style="position:absolute;width:49951;height:10401" coordsize="49951,10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<v:group id="Groupe 45" o:spid="_x0000_s1047" style="position:absolute;left:2020;width:43692;height:5434" coordsize="43692,5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<v:group id="Group 92" o:spid="_x0000_s1048" style="position:absolute;top:1169;width:6296;height:4234" coordorigin="2993,1539" coordsize="6302,4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  <v:shape id="Picture 8" o:spid="_x0000_s1049" type="#_x0000_t75" style="position:absolute;left:3608;top:1539;width:4094;height:3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dMaHFAAAA2wAAAA8AAABkcnMvZG93bnJldi54bWxEj0FrwkAUhO+C/2F5Qm9mk1BUUldpCykV&#10;D9IYhN4e2WcSmn0bstuY/nu3UOhxmJlvmO1+Mp0YaXCtZQVJFIMgrqxuuVZQnvPlBoTzyBo7y6Tg&#10;hxzsd/PZFjNtb/xBY+FrESDsMlTQeN9nUrqqIYMusj1x8K52MOiDHGqpB7wFuOlkGscrabDlsNBg&#10;T68NVV/Ft1HQlvklzlfplCTH6+ntc3PAF3lQ6mExPT+B8DT5//Bf+10reFzD75fwA+Tu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3TGhxQAAANsAAAAPAAAAAAAAAAAAAAAA&#10;AJ8CAABkcnMvZG93bnJldi54bWxQSwUGAAAAAAQABAD3AAAAkQMAAAAA&#10;">
                          <v:imagedata r:id="rId19" o:title="imgres" croptop="40632f" cropbottom="9703f" cropleft="3570f" cropright="41377f"/>
                        </v:shape>
                        <v:rect id="Rectangle 48" o:spid="_x0000_s1050" style="position:absolute;left:2993;top:3316;width:6302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nUBMIA&#10;AADbAAAADwAAAGRycy9kb3ducmV2LnhtbERPTWuDQBC9B/oflinkEuKaUkowrlICJRIKoabNeXCn&#10;KnVnjbtV+++7h0COj/ed5rPpxEiDay0r2EQxCOLK6pZrBZ/nt/UWhPPIGjvLpOCPHOTZwyLFRNuJ&#10;P2gsfS1CCLsEFTTe94mUrmrIoItsTxy4bzsY9AEOtdQDTiHcdPIpjl+kwZZDQ4M97Ruqfspfo2Cq&#10;TuPl/H6Qp9WlsHwtrvvy66jU8nF+3YHwNPu7+OYutILnMDZ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dQEwgAAANsAAAAPAAAAAAAAAAAAAAAAAJgCAABkcnMvZG93&#10;bnJldi54bWxQSwUGAAAAAAQABAD1AAAAhwMAAAAA&#10;" filled="f" stroked="f">
                          <v:textbox>
                            <w:txbxContent>
                              <w:p w:rsidR="009E6B3A" w:rsidRDefault="009E6B3A" w:rsidP="009E6B3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en-US"/>
                                  </w:rPr>
                                  <w:t>MATIN</w:t>
                                </w:r>
                              </w:p>
                            </w:txbxContent>
                          </v:textbox>
                        </v:rect>
                      </v:group>
                      <v:group id="Group 66" o:spid="_x0000_s1051" style="position:absolute;left:13078;width:4930;height:5027" coordorigin="16010,638" coordsize="4931,5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  <v:shape id="Picture 8" o:spid="_x0000_s1052" type="#_x0000_t75" style="position:absolute;left:16901;top:638;width:2851;height:2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i65/BAAAA2wAAAA8AAABkcnMvZG93bnJldi54bWxET02LwjAQvQv7H8IIe5E1dUHRrmlZFwQF&#10;L9aC16EZ22IzKU3U7L83B8Hj432v82A6cafBtZYVzKYJCOLK6pZrBeVp+7UE4Tyyxs4yKfgnB3n2&#10;MVpjqu2Dj3QvfC1iCLsUFTTe96mUrmrIoJvanjhyFzsY9BEOtdQDPmK46eR3kiykwZZjQ4M9/TVU&#10;XYubUbA6H8pNsty7wzFMJqdQltvV7KrU5zj8/oDwFPxb/HLvtIJ5XB+/xB8gs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7i65/BAAAA2wAAAA8AAAAAAAAAAAAAAAAAnwIA&#10;AGRycy9kb3ducmV2LnhtbFBLBQYAAAAABAAEAPcAAACNAwAAAAA=&#10;">
                          <v:imagedata r:id="rId19" o:title="imgres" croptop="13680f" cropbottom="30385f" cropleft="23681f" cropright="21186f"/>
                        </v:shape>
                        <v:rect id="Rectangle 51" o:spid="_x0000_s1053" style="position:absolute;left:16010;top:3210;width:4932;height:2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rrRMQA&#10;AADbAAAADwAAAGRycy9kb3ducmV2LnhtbESPQWvCQBSE74X+h+UVeim6UVBKzEaKUBqKIMbq+ZF9&#10;JqHZtzG7JvHfu4WCx2FmvmGS9Wga0VPnassKZtMIBHFhdc2lgp/D5+QdhPPIGhvLpOBGDtbp81OC&#10;sbYD76nPfSkChF2MCirv21hKV1Rk0E1tSxy8s+0M+iC7UuoOhwA3jZxH0VIarDksVNjSpqLiN78a&#10;BUOx60+H7ZfcvZ0yy5fsssmP30q9vowfKxCeRv8I/7czrWAxg78v4Qf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q60TEAAAA2wAAAA8AAAAAAAAAAAAAAAAAmAIAAGRycy9k&#10;b3ducmV2LnhtbFBLBQYAAAAABAAEAPUAAACJAwAAAAA=&#10;" filled="f" stroked="f">
                          <v:textbox>
                            <w:txbxContent>
                              <w:p w:rsidR="009E6B3A" w:rsidRDefault="009E6B3A" w:rsidP="009E6B3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en-US"/>
                                  </w:rPr>
                                  <w:t>MIDI</w:t>
                                </w:r>
                              </w:p>
                            </w:txbxContent>
                          </v:textbox>
                        </v:rect>
                      </v:group>
                      <v:group id="Group 62" o:spid="_x0000_s1054" style="position:absolute;left:38702;width:4990;height:5434" coordorigin="41723,423" coordsize="4995,5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  <v:shape id="Picture 9" o:spid="_x0000_s1055" type="#_x0000_t75" style="position:absolute;left:42661;top:639;width:1940;height:2371;rotation:865190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/Wvi/AAAA2wAAAA8AAABkcnMvZG93bnJldi54bWxEj9GKwjAURN8X/IdwBd/WVMuKVKOIIOyT&#10;sF0/4NJck9LkpjRR699vBGEfh5k5w2z3o3fiTkNsAytYzAsQxE3QLRsFl9/T5xpETMgaXWBS8KQI&#10;+93kY4uVDg/+oXudjMgQjhUqsCn1lZSxseQxzkNPnL1rGDymLAcj9YCPDPdOLotiJT22nBcs9nS0&#10;1HT1zSuIjXfP0thlWa4715GhWuNZqdl0PGxAJBrTf/jd/tYKvkp4fck/QO7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v1r4vwAAANsAAAAPAAAAAAAAAAAAAAAAAJ8CAABk&#10;cnMvZG93bnJldi54bWxQSwUGAAAAAAQABAD3AAAAiwMAAAAA&#10;">
                          <v:imagedata r:id="rId20" o:title="images" croptop="8096f" cropbottom="9589f" cropleft="16043f" cropright="10328f"/>
                        </v:shape>
                        <v:rect id="Rectangle 54" o:spid="_x0000_s1056" style="position:absolute;left:41723;top:3401;width:4996;height:2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1I3MQA&#10;AADbAAAADwAAAGRycy9kb3ducmV2LnhtbESPQWvCQBSE7wX/w/IEL6IbpRVJXUUEMUhBjNbzI/ua&#10;hGbfxuyapP++WxB6HGbmG2a16U0lWmpcaVnBbBqBIM6sLjlXcL3sJ0sQziNrrCyTgh9ysFkPXlYY&#10;a9vxmdrU5yJA2MWooPC+jqV0WUEG3dTWxMH7so1BH2STS91gF+CmkvMoWkiDJYeFAmvaFZR9pw+j&#10;oMtO7e3ycZCn8S2xfE/uu/TzqNRo2G/fQXjq/X/42U60grd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dSNzEAAAA2wAAAA8AAAAAAAAAAAAAAAAAmAIAAGRycy9k&#10;b3ducmV2LnhtbFBLBQYAAAAABAAEAPUAAACJAwAAAAA=&#10;" filled="f" stroked="f">
                          <v:textbox>
                            <w:txbxContent>
                              <w:p w:rsidR="009E6B3A" w:rsidRDefault="009E6B3A" w:rsidP="009E6B3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en-US"/>
                                  </w:rPr>
                                  <w:t>NUIT</w:t>
                                </w:r>
                              </w:p>
                            </w:txbxContent>
                          </v:textbox>
                        </v:rect>
                        <v:shape id="Picture 8" o:spid="_x0000_s1057" type="#_x0000_t75" style="position:absolute;left:42344;top:3556;width:3166;height: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BmnzFAAAA2wAAAA8AAABkcnMvZG93bnJldi54bWxEj09rwkAUxO+C32F5Qm91Y1BpYzYiQv9A&#10;K2L04u01+5oEs29DdmvSb98VCh6HmfkNk64H04grda62rGA2jUAQF1bXXCo4HV8en0A4j6yxsUwK&#10;fsnBOhuPUky07flA19yXIkDYJaig8r5NpHRFRQbd1LbEwfu2nUEfZFdK3WEf4KaRcRQtpcGaw0KF&#10;LW0rKi75j1Ewn39Fuzh2zx97G+fnz9f+8IalUg+TYbMC4Wnw9/B/+10rWCzg9iX8AJ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gZp8xQAAANsAAAAPAAAAAAAAAAAAAAAA&#10;AJ8CAABkcnMvZG93bnJldi54bWxQSwUGAAAAAAQABAD3AAAAkQMAAAAA&#10;">
                          <v:imagedata r:id="rId19" o:title="imgres" croptop="50165f" cropbottom="12988f" cropleft="45643f" cropright="3313f"/>
                        </v:shape>
                        <v:shape id="Étoile à 5 branches 56" o:spid="_x0000_s1058" style="position:absolute;left:41760;top:1566;width:680;height:566;visibility:visible;mso-wrap-style:square;v-text-anchor:middle" coordsize="67970,566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H4pMIA&#10;AADbAAAADwAAAGRycy9kb3ducmV2LnhtbESPT2sCMRTE70K/Q3iF3jS7YkW2RikFwZNYXfD62Lz9&#10;Q5OXJYnr7rdvCgWPw8z8htnuR2vEQD50jhXkiwwEceV0x42C8nqYb0CEiKzROCYFEwXY715mWyy0&#10;e/A3DZfYiAThUKCCNsa+kDJULVkMC9cTJ6923mJM0jdSe3wkuDVymWVrabHjtNBiT18tVT+Xu1Vw&#10;89PK5MezGes6P/XlcF7KqVHq7XX8/AARaYzP8H/7qBW8r+HvS/oB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4fikwgAAANsAAAAPAAAAAAAAAAAAAAAAAJgCAABkcnMvZG93&#10;bnJldi54bWxQSwUGAAAAAAQABAD1AAAAhwMAAAAA&#10;" adj="-11796480,,5400" path="m,21623r25962,l33985,r8023,21623l67970,21623,46966,34987r8023,21623l33985,43246,12981,56610,21004,34987,,21623xe" fillcolor="black [3213]" strokecolor="black [3040]">
                          <v:stroke joinstyle="miter"/>
                          <v:shadow on="t" color="black" opacity="22937f" origin=",.5" offset="0,.63889mm"/>
                          <v:formulas/>
                          <v:path arrowok="t" o:connecttype="custom" o:connectlocs="0,21623;25962,21623;33985,0;42008,21623;67970,21623;46966,34987;54989,56610;33985,43246;12981,56610;21004,34987;0,21623" o:connectangles="0,0,0,0,0,0,0,0,0,0,0" textboxrect="0,0,67970,56610"/>
                          <v:textbox>
                            <w:txbxContent>
                              <w:p w:rsidR="009E6B3A" w:rsidRDefault="009E6B3A" w:rsidP="009E6B3A"/>
                            </w:txbxContent>
                          </v:textbox>
                        </v:shape>
                        <v:shape id="Étoile à 5 branches 57" o:spid="_x0000_s1059" style="position:absolute;left:42395;top:423;width:680;height:566;visibility:visible;mso-wrap-style:square;v-text-anchor:middle" coordsize="67970,566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1dP8IA&#10;AADbAAAADwAAAGRycy9kb3ducmV2LnhtbESPT2sCMRTE70K/Q3gFb5pd0Vq2RhGh4KlYFXp9bN7+&#10;ocnLkqTr7rdvBMHjMDO/YTa7wRrRkw+tYwX5PANBXDrdcq3gevmcvYMIEVmjcUwKRgqw275MNlho&#10;d+Nv6s+xFgnCoUAFTYxdIWUoG7IY5q4jTl7lvMWYpK+l9nhLcGvkIsvepMWW00KDHR0aKn/Pf1bB&#10;jx+XJj+ezFBV+Vd37U8LOdZKTV+H/QeISEN8hh/to1awWsP9S/oB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V0/wgAAANsAAAAPAAAAAAAAAAAAAAAAAJgCAABkcnMvZG93&#10;bnJldi54bWxQSwUGAAAAAAQABAD1AAAAhwMAAAAA&#10;" adj="-11796480,,5400" path="m,21623r25962,l33985,r8023,21623l67970,21623,46966,34987r8023,21623l33985,43246,12981,56610,21004,34987,,21623xe" fillcolor="black [3213]" strokecolor="black [3040]">
                          <v:stroke joinstyle="miter"/>
                          <v:shadow on="t" color="black" opacity="22937f" origin=",.5" offset="0,.63889mm"/>
                          <v:formulas/>
                          <v:path arrowok="t" o:connecttype="custom" o:connectlocs="0,21623;25962,21623;33985,0;42008,21623;67970,21623;46966,34987;54989,56610;33985,43246;12981,56610;21004,34987;0,21623" o:connectangles="0,0,0,0,0,0,0,0,0,0,0" textboxrect="0,0,67970,56610"/>
                          <v:textbox>
                            <w:txbxContent>
                              <w:p w:rsidR="009E6B3A" w:rsidRDefault="009E6B3A" w:rsidP="009E6B3A"/>
                            </w:txbxContent>
                          </v:textbox>
                        </v:shape>
                        <v:shape id="Étoile à 5 branches 58" o:spid="_x0000_s1060" style="position:absolute;left:44808;top:1820;width:680;height:566;visibility:visible;mso-wrap-style:square;v-text-anchor:middle" coordsize="67970,566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LJTb4A&#10;AADbAAAADwAAAGRycy9kb3ducmV2LnhtbERPy4rCMBTdD/gP4QruNK04w1CNIoLgShxHmO2luX1g&#10;clOSWNu/Nwthlofz3uwGa0RPPrSOFeSLDARx6XTLtYLb73H+DSJEZI3GMSkYKcBuO/nYYKHdk3+o&#10;v8ZapBAOBSpoYuwKKUPZkMWwcB1x4irnLcYEfS21x2cKt0Yus+xLWmw5NTTY0aGh8n59WAV/flyZ&#10;/HQxQ1Xl5+7WX5ZyrJWaTYf9GkSkIf6L3+6TVvCZxqYv6QfI7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UyyU2+AAAA2wAAAA8AAAAAAAAAAAAAAAAAmAIAAGRycy9kb3ducmV2&#10;LnhtbFBLBQYAAAAABAAEAPUAAACDAwAAAAA=&#10;" adj="-11796480,,5400" path="m,21623r25962,l33985,r8023,21623l67970,21623,46966,34987r8023,21623l33985,43246,12981,56610,21004,34987,,21623xe" fillcolor="black [3213]" strokecolor="black [3040]">
                          <v:stroke joinstyle="miter"/>
                          <v:shadow on="t" color="black" opacity="22937f" origin=",.5" offset="0,.63889mm"/>
                          <v:formulas/>
                          <v:path arrowok="t" o:connecttype="custom" o:connectlocs="0,21623;25962,21623;33985,0;42008,21623;67970,21623;46966,34987;54989,56610;33985,43246;12981,56610;21004,34987;0,21623" o:connectangles="0,0,0,0,0,0,0,0,0,0,0" textboxrect="0,0,67970,56610"/>
                          <v:textbox>
                            <w:txbxContent>
                              <w:p w:rsidR="009E6B3A" w:rsidRDefault="009E6B3A" w:rsidP="009E6B3A"/>
                            </w:txbxContent>
                          </v:textbox>
                        </v:shape>
                      </v:group>
                      <v:group id="Group 154" o:spid="_x0000_s1061" style="position:absolute;left:25835;top:273;width:4911;height:5135" coordorigin="28753,624" coordsize="4910,5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  <v:shape id="Picture 9" o:spid="_x0000_s1062" type="#_x0000_t75" style="position:absolute;left:29408;top:344;width:2524;height:3084;rotation:865190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BDjK8AAAA2wAAAA8AAABkcnMvZG93bnJldi54bWxET82KwjAQvgv7DmEW9qbpWhCppkUEwdOC&#10;1QcYmjEpTSalyWp9+81B2OPH979vZu/Eg6bYB1bwvSpAEHdB92wU3K6n5RZETMgaXWBS8KIITf2x&#10;2GOlw5Mv9GiTETmEY4UKbEpjJWXsLHmMqzASZ+4eJo8pw8lIPeEzh3sn10WxkR57zg0WRzpa6ob2&#10;1yuInXev0th1WW4HN5ChVuOPUl+f82EHItGc/sVv91kr2OT1+Uv+AbL+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8AQ4yvAAAANsAAAAPAAAAAAAAAAAAAAAAAJ8CAABkcnMv&#10;ZG93bnJldi54bWxQSwUGAAAAAAQABAD3AAAAiAMAAAAA&#10;">
                          <v:imagedata r:id="rId20" o:title="images" croptop="8096f" cropbottom="9589f" cropleft="16043f" cropright="10328f"/>
                        </v:shape>
                        <v:rect id="Rectangle 61" o:spid="_x0000_s1063" style="position:absolute;left:28753;top:3300;width:4911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Yh+cQA&#10;AADbAAAADwAAAGRycy9kb3ducmV2LnhtbESPQWuDQBSE74X8h+UFcinNmhxCMdmEIoRIKYRq4vnh&#10;vqrUfavuVu2/7xYKPQ4z8w1zOM2mFSMNrrGsYLOOQBCXVjdcKbjl56dnEM4ja2wtk4JvcnA6Lh4O&#10;GGs78TuNma9EgLCLUUHtfRdL6cqaDLq17YiD92EHgz7IoZJ6wCnATSu3UbSTBhsOCzV2lNRUfmZf&#10;RsFUXscif7vI62ORWu7TPsnur0qtlvPLHoSn2f+H/9qpVrDbwO+X8AP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GIfnEAAAA2wAAAA8AAAAAAAAAAAAAAAAAmAIAAGRycy9k&#10;b3ducmV2LnhtbFBLBQYAAAAABAAEAPUAAACJAwAAAAA=&#10;" filled="f" stroked="f">
                          <v:textbox>
                            <w:txbxContent>
                              <w:p w:rsidR="009E6B3A" w:rsidRDefault="009E6B3A" w:rsidP="009E6B3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en-US"/>
                                  </w:rPr>
                                  <w:t>SOIRRR</w:t>
                                </w:r>
                              </w:p>
                            </w:txbxContent>
                          </v:textbox>
                        </v:rect>
                        <v:shape id="Picture 8" o:spid="_x0000_s1064" type="#_x0000_t75" style="position:absolute;left:29375;top:3540;width:3166;height: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EyLXEAAAA2wAAAA8AAABkcnMvZG93bnJldi54bWxEj0FrwkAUhO9C/8PyCt7qxkWkja4ihbaC&#10;Fknqxdsz+5qEZt+G7GrSf98VCh6HmfmGWa4H24grdb52rGE6SUAQF87UXGo4fr09PYPwAdlg45g0&#10;/JKH9ephtMTUuJ4zuuahFBHCPkUNVQhtKqUvKrLoJ64ljt636yyGKLtSmg77CLeNVEkylxZrjgsV&#10;tvRaUfGTX6yG2eycfCrlX3YHp/LT/r3PPrDUevw4bBYgAg3hHv5vb42GuYLbl/gD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EyLXEAAAA2wAAAA8AAAAAAAAAAAAAAAAA&#10;nwIAAGRycy9kb3ducmV2LnhtbFBLBQYAAAAABAAEAPcAAACQAwAAAAA=&#10;">
                          <v:imagedata r:id="rId19" o:title="imgres" croptop="50165f" cropbottom="12988f" cropleft="45643f" cropright="3313f"/>
                        </v:shape>
                      </v:group>
                    </v:group>
                    <v:group id="Groupe 63" o:spid="_x0000_s1065" style="position:absolute;top:3162;width:49951;height:7239" coordorigin=",-665" coordsize="49951,7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  <v:group id="Group 23" o:spid="_x0000_s1066" style="position:absolute;left:13822;top:956;width:10312;height:5404" coordorigin="13112,5148" coordsize="32032,16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  <v:shape id="Picture 24" o:spid="_x0000_s1067" type="#_x0000_t75" alt="3.gif" style="position:absolute;left:34868;top:5148;width:10276;height:13712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6FyXFAAAA2wAAAA8AAABkcnMvZG93bnJldi54bWxEj91qwkAUhO8F32E5hd6ZjS1Km7oRKVUE&#10;wdK0vT9mT35o9myaXWN8e1cQvBxm5htmsRxMI3rqXG1ZwTSKQRDnVtdcKvj5Xk9eQDiPrLGxTArO&#10;5GCZjkcLTLQ98Rf1mS9FgLBLUEHlfZtI6fKKDLrItsTBK2xn0AfZlVJ3eApw08inOJ5LgzWHhQpb&#10;eq8o/8uORsHz6+/0Y/O/Hhpym3h/+NxlfXFQ6vFhWL2B8DT4e/jW3moF8xlcv4QfIN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+hclxQAAANsAAAAPAAAAAAAAAAAAAAAA&#10;AJ8CAABkcnMvZG93bnJldi54bWxQSwUGAAAAAAQABAD3AAAAkQMAAAAA&#10;">
                          <v:imagedata r:id="rId21" o:title="3"/>
                          <v:path arrowok="t"/>
                        </v:shape>
                        <v:shape id="Picture 25" o:spid="_x0000_s1068" type="#_x0000_t75" alt="ac-gsk-small-and-medium-mask.png" style="position:absolute;left:19491;top:1990;width:13568;height:2632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KBCzEAAAA2wAAAA8AAABkcnMvZG93bnJldi54bWxEj0FrwkAUhO8F/8PyBG91Yw6hxKwipWKx&#10;p1oJeHvNPrOh2bcxuzXJv+8WCj0OM/MNU2xH24o79b5xrGC1TEAQV043XCs4f+wfn0D4gKyxdUwK&#10;JvKw3cweCsy1G/id7qdQiwhhn6MCE0KXS+krQxb90nXE0bu63mKIsq+l7nGIcNvKNEkyabHhuGCw&#10;o2dD1dfp2yq43G7lNd2ZtDxML8e3VZJ+ElulFvNxtwYRaAz/4b/2q1aQZfD7Jf4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KBCzEAAAA2wAAAA8AAAAAAAAAAAAAAAAA&#10;nwIAAGRycy9kb3ducmV2LnhtbFBLBQYAAAAABAAEAPcAAACQAwAAAAA=&#10;">
                          <v:imagedata r:id="rId22" o:title="ac-gsk-small-and-medium-mask" cropleft="31760f"/>
                          <v:path arrowok="t"/>
                        </v:shape>
                      </v:group>
                      <v:group id="Group 29" o:spid="_x0000_s1069" style="position:absolute;left:38170;top:956;width:10313;height:5404" coordorigin="38222,5148" coordsize="32032,16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    <v:shape id="Picture 30" o:spid="_x0000_s1070" type="#_x0000_t75" alt="3.gif" style="position:absolute;left:59978;top:5148;width:10277;height:13712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7uLu/AAAA2wAAAA8AAABkcnMvZG93bnJldi54bWxET02LwjAQvS/4H8II3jRVQdxqFBEVQXDZ&#10;qvexGdtiM6lNrPXfm8PCHh/ve75sTSkaql1hWcFwEIEgTq0uOFNwPm37UxDOI2ssLZOCNzlYLjpf&#10;c4y1ffEvNYnPRAhhF6OC3PsqltKlORl0A1sRB+5ma4M+wDqTusZXCDelHEXRRBosODTkWNE6p/Se&#10;PI2C8fdluNk9tm1Jbhcdrz+HpLldlep129UMhKfW/4v/3HutYBLGhi/hB8jF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3+7i7vwAAANsAAAAPAAAAAAAAAAAAAAAAAJ8CAABk&#10;cnMvZG93bnJldi54bWxQSwUGAAAAAAQABAD3AAAAiwMAAAAA&#10;">
                          <v:imagedata r:id="rId21" o:title="3"/>
                          <v:path arrowok="t"/>
                        </v:shape>
                        <v:shape id="Picture 31" o:spid="_x0000_s1071" type="#_x0000_t75" alt="ac-gsk-small-and-medium-mask.png" style="position:absolute;left:44601;top:1990;width:13568;height:2632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VkF7FAAAA2wAAAA8AAABkcnMvZG93bnJldi54bWxEj81qwzAQhO+BvoPYQm+xHB9C40YJobS0&#10;tKf8YOhtY20sE2vlWKrtvH1UKOQ4zMw3zHI92kb01PnasYJZkoIgLp2uuVJw2L9Pn0H4gKyxcUwK&#10;ruRhvXqYLDHXbuAt9btQiQhhn6MCE0KbS+lLQxZ94lri6J1cZzFE2VVSdzhEuG1klqZzabHmuGCw&#10;pVdD5Xn3axX8XC7FKduYrPi4vn19z9LsSGyVenocNy8gAo3hHv5vf2oF8wX8fYk/QK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VZBexQAAANsAAAAPAAAAAAAAAAAAAAAA&#10;AJ8CAABkcnMvZG93bnJldi54bWxQSwUGAAAAAAQABAD3AAAAkQMAAAAA&#10;">
                          <v:imagedata r:id="rId22" o:title="ac-gsk-small-and-medium-mask" cropleft="31760f"/>
                          <v:path arrowok="t"/>
                        </v:shape>
                      </v:group>
                      <v:group id="Groupe 15" o:spid="_x0000_s1072" style="position:absolute;left:9466;top:-665;width:40485;height:7009" coordorigin="8966,3500" coordsize="40488,7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    <v:rect id="Rectangle 71" o:spid="_x0000_s1073" style="position:absolute;left:6950;top:6178;width:6344;height:2312;rotation:-483608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MZ/MMA&#10;AADbAAAADwAAAGRycy9kb3ducmV2LnhtbESPS2vDMBCE74X8B7GBXEojO4emuFZCaAnkmschx621&#10;fsTWSliK7fz7qFDocZiZb5h8O5lODNT7xrKCdJmAIC6sbrhScDnv3z5A+ICssbNMCh7kYbuZveSY&#10;aTvykYZTqESEsM9QQR2Cy6T0RU0G/dI64uiVtjcYouwrqXscI9x0cpUk79Jgw3GhRkdfNRXt6W4U&#10;vA4HF7z5fqyr25XdtWuT8qdVajGfdp8gAk3hP/zXPmgF6xR+v8Qf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MZ/MMAAADbAAAADwAAAAAAAAAAAAAAAACYAgAAZHJzL2Rv&#10;d25yZXYueG1sUEsFBgAAAAAEAAQA9QAAAIgDAAAAAA==&#10;" filled="f" stroked="f">
                          <v:textbox>
                            <w:txbxContent>
                              <w:p w:rsidR="009E6B3A" w:rsidRDefault="009E6B3A" w:rsidP="009E6B3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  <w:t>Ventolin®</w:t>
                                </w:r>
                              </w:p>
                            </w:txbxContent>
                          </v:textbox>
                        </v:rect>
                        <v:rect id="Rectangle 72" o:spid="_x0000_s1074" style="position:absolute;left:20568;top:6002;width:6704;height:2311;rotation:-483608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GHi8EA&#10;AADbAAAADwAAAGRycy9kb3ducmV2LnhtbESPzarCMBSE9xd8h3AENxdNdXGVahRRBLf+LFwem2Nb&#10;25yEJtb69uaC4HKYmW+YxaoztWip8aVlBeNRAoI4s7rkXMH5tBvOQPiArLG2TApe5GG17P0sMNX2&#10;yQdqjyEXEcI+RQVFCC6V0mcFGfQj64ijd7ONwRBlk0vd4DPCTS0nSfInDZYcFwp0tCkoq44Po+C3&#10;3bvgzfY1ze8Xdpe6Sm7XSqlBv1vPQQTqwjf8ae+1gukE/r/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xh4vBAAAA2wAAAA8AAAAAAAAAAAAAAAAAmAIAAGRycy9kb3du&#10;cmV2LnhtbFBLBQYAAAAABAAEAPUAAACGAwAAAAA=&#10;" filled="f" stroked="f">
                          <v:textbox>
                            <w:txbxContent>
                              <w:p w:rsidR="009E6B3A" w:rsidRDefault="009E6B3A" w:rsidP="009E6B3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  <w:t>Ventolin®</w:t>
                                </w:r>
                              </w:p>
                            </w:txbxContent>
                          </v:textbox>
                        </v:rect>
                        <v:rect id="Rectangle 73" o:spid="_x0000_s1075" style="position:absolute;left:32983;top:5981;width:6748;height:2312;rotation:-483608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0iEMMA&#10;AADbAAAADwAAAGRycy9kb3ducmV2LnhtbESPQWvCQBSE70L/w/IKXqRuakFL6iqlIuRq9ODxmX0m&#10;aXbfLtltjP/eLRR6HGbmG2a9Ha0RA/WhdazgdZ6BIK6cbrlWcDruX95BhIis0TgmBXcKsN08TdaY&#10;a3fjAw1lrEWCcMhRQROjz6UMVUMWw9x54uRdXW8xJtnXUvd4S3Br5CLLltJiy2mhQU9fDVVd+WMV&#10;zIbCx2B391X9fWZ/Nl12vXRKTZ/Hzw8Qkcb4H/5rF1rB6g1+v6Qf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0iEMMAAADbAAAADwAAAAAAAAAAAAAAAACYAgAAZHJzL2Rv&#10;d25yZXYueG1sUEsFBgAAAAAEAAQA9QAAAIgDAAAAAA==&#10;" filled="f" stroked="f">
                          <v:textbox>
                            <w:txbxContent>
                              <w:p w:rsidR="009E6B3A" w:rsidRDefault="009E6B3A" w:rsidP="009E6B3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  <w:t>Ventolin®</w:t>
                                </w:r>
                              </w:p>
                            </w:txbxContent>
                          </v:textbox>
                        </v:rect>
                        <v:rect id="Rectangle 74" o:spid="_x0000_s1076" style="position:absolute;left:44791;top:5852;width:7016;height:2311;rotation:-483608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S6ZMMA&#10;AADbAAAADwAAAGRycy9kb3ducmV2LnhtbESPQWvCQBSE70L/w/IKXqRuKkVL6iqlIuRq9ODxmX0m&#10;aXbfLtltjP/eLRR6HGbmG2a9Ha0RA/WhdazgdZ6BIK6cbrlWcDruX95BhIis0TgmBXcKsN08TdaY&#10;a3fjAw1lrEWCcMhRQROjz6UMVUMWw9x54uRdXW8xJtnXUvd4S3Br5CLLltJiy2mhQU9fDVVd+WMV&#10;zIbCx2B391X9fWZ/Nl12vXRKTZ/Hzw8Qkcb4H/5rF1rB6g1+v6Qf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S6ZMMAAADbAAAADwAAAAAAAAAAAAAAAACYAgAAZHJzL2Rv&#10;d25yZXYueG1sUEsFBgAAAAAEAAQA9QAAAIgDAAAAAA==&#10;" filled="f" stroked="f">
                          <v:textbox>
                            <w:txbxContent>
                              <w:p w:rsidR="009E6B3A" w:rsidRDefault="009E6B3A" w:rsidP="009E6B3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  <w:t>Ventolin®</w:t>
                                </w:r>
                              </w:p>
                            </w:txbxContent>
                          </v:textbox>
                        </v:rect>
                      </v:group>
                      <v:group id="Group 23" o:spid="_x0000_s1077" style="position:absolute;left:26156;top:1169;width:10312;height:5404" coordsize="32032,16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    <v:shape id="Picture 24" o:spid="_x0000_s1078" type="#_x0000_t75" alt="3.gif" style="position:absolute;left:21756;width:10276;height:1371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xH4/DAAAA2wAAAA8AAABkcnMvZG93bnJldi54bWxEj0FrwkAUhO8F/8PyBG+6UcHa1FVEVATB&#10;0tjen9lnEsy+jdk1xn/vFoQeh5n5hpktWlOKhmpXWFYwHEQgiFOrC84U/Bw3/SkI55E1lpZJwYMc&#10;LOadtxnG2t75m5rEZyJA2MWoIPe+iqV0aU4G3cBWxME729qgD7LOpK7xHuCmlKMomkiDBYeFHCta&#10;5ZRekptRMP74Ha63101bkttGh9PXPmnOJ6V63Xb5CcJT6//Dr/ZOK3ifwN+X8APk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PEfj8MAAADbAAAADwAAAAAAAAAAAAAAAACf&#10;AgAAZHJzL2Rvd25yZXYueG1sUEsFBgAAAAAEAAQA9wAAAI8DAAAAAA==&#10;">
                          <v:imagedata r:id="rId21" o:title="3"/>
                          <v:path arrowok="t"/>
                        </v:shape>
                        <v:shape id="Picture 25" o:spid="_x0000_s1079" type="#_x0000_t75" alt="ac-gsk-small-and-medium-mask.png" style="position:absolute;left:6379;top:-3159;width:13568;height:26325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fN2rDAAAA2wAAAA8AAABkcnMvZG93bnJldi54bWxEj0GLwjAUhO+C/yE8YW9rag/rUo0ioii7&#10;p1URvD2bZ1NsXmoTtf77jSB4HGbmG2Y8bW0lbtT40rGCQT8BQZw7XXKhYLddfn6D8AFZY+WYFDzI&#10;w3TS7Ywx0+7Of3TbhEJECPsMFZgQ6kxKnxuy6PuuJo7eyTUWQ5RNIXWD9wi3lUyT5EtaLDkuGKxp&#10;big/b65WweFy2Z/SmUn3q8fi53eQpEdiq9RHr52NQARqwzv8aq+1guEQnl/iD5C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F83asMAAADbAAAADwAAAAAAAAAAAAAAAACf&#10;AgAAZHJzL2Rvd25yZXYueG1sUEsFBgAAAAAEAAQA9wAAAI8DAAAAAA==&#10;">
                          <v:imagedata r:id="rId22" o:title="ac-gsk-small-and-medium-mask" cropleft="31760f"/>
                          <v:path arrowok="t"/>
                        </v:shape>
                      </v:group>
                      <v:group id="Group 23" o:spid="_x0000_s1080" style="position:absolute;top:1169;width:10312;height:5404" coordsize="32032,16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    <v:shape id="Picture 24" o:spid="_x0000_s1081" type="#_x0000_t75" alt="3.gif" style="position:absolute;left:21756;width:10276;height:1371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ui/3EAAAA2wAAAA8AAABkcnMvZG93bnJldi54bWxEj91qwkAUhO8LfYflFHqnGyvYGrOKiIog&#10;WJrq/TF78oPZs2l2G+PbuwWhl8PMfMMki97UoqPWVZYVjIYRCOLM6ooLBcfvzeADhPPIGmvLpOBG&#10;Dhbz56cEY22v/EVd6gsRIOxiVFB638RSuqwkg25oG+Lg5bY16INsC6lbvAa4qeVbFE2kwYrDQokN&#10;rUrKLumvUTCenkbr7c+mr8lto8P5c592+Vmp15d+OQPhqff/4Ud7pxW8T+HvS/gBcn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1ui/3EAAAA2wAAAA8AAAAAAAAAAAAAAAAA&#10;nwIAAGRycy9kb3ducmV2LnhtbFBLBQYAAAAABAAEAPcAAACQAwAAAAA=&#10;">
                          <v:imagedata r:id="rId21" o:title="3"/>
                          <v:path arrowok="t"/>
                        </v:shape>
                        <v:shape id="Picture 25" o:spid="_x0000_s1082" type="#_x0000_t75" alt="ac-gsk-small-and-medium-mask.png" style="position:absolute;left:6379;top:-3159;width:13568;height:26325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j3znAAAAA2wAAAA8AAABkcnMvZG93bnJldi54bWxET02LwjAQvQv+hzDC3jS1h0W6xiKi7KIn&#10;3UXwNjbTpthMahO1/ntzEPb4eN/zvLeNuFPna8cKppMEBHHhdM2Vgr/fzXgGwgdkjY1jUvAkD/li&#10;OJhjpt2D93Q/hErEEPYZKjAhtJmUvjBk0U9cSxy50nUWQ4RdJXWHjxhuG5kmyae0WHNsMNjSylBx&#10;OdysgtP1eizTpUmP38/1djdN0jOxVepj1C+/QATqw7/47f7RCmZxffwSf4Bc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mPfOcAAAADbAAAADwAAAAAAAAAAAAAAAACfAgAA&#10;ZHJzL2Rvd25yZXYueG1sUEsFBgAAAAAEAAQA9wAAAIwDAAAAAA==&#10;">
                          <v:imagedata r:id="rId22" o:title="ac-gsk-small-and-medium-mask" cropleft="31760f"/>
                          <v:path arrowok="t"/>
                        </v:shape>
                      </v:group>
                    </v:group>
                  </v:group>
                </v:group>
              </v:group>
            </w:pict>
          </mc:Fallback>
        </mc:AlternateContent>
      </w:r>
    </w:p>
    <w:p w:rsidR="009E6B3A" w:rsidRDefault="009E6B3A" w:rsidP="009E6B3A"/>
    <w:p w:rsidR="009E6B3A" w:rsidRDefault="009E6B3A" w:rsidP="009E6B3A"/>
    <w:p w:rsidR="009E6B3A" w:rsidRDefault="009E6B3A" w:rsidP="009E6B3A"/>
    <w:p w:rsidR="009E6B3A" w:rsidRDefault="009E6B3A" w:rsidP="009E6B3A"/>
    <w:p w:rsidR="009E6B3A" w:rsidRDefault="009E6B3A" w:rsidP="009E6B3A">
      <w:r>
        <w:rPr>
          <w:noProof/>
        </w:rPr>
        <w:drawing>
          <wp:anchor distT="0" distB="0" distL="114300" distR="114300" simplePos="0" relativeHeight="251684864" behindDoc="0" locked="0" layoutInCell="1" allowOverlap="1" wp14:anchorId="4BA767C2" wp14:editId="704448C7">
            <wp:simplePos x="0" y="0"/>
            <wp:positionH relativeFrom="column">
              <wp:posOffset>6056630</wp:posOffset>
            </wp:positionH>
            <wp:positionV relativeFrom="paragraph">
              <wp:posOffset>60960</wp:posOffset>
            </wp:positionV>
            <wp:extent cx="247015" cy="215265"/>
            <wp:effectExtent l="0" t="0" r="635" b="0"/>
            <wp:wrapNone/>
            <wp:docPr id="3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06A8E931" wp14:editId="1906A9AF">
            <wp:simplePos x="0" y="0"/>
            <wp:positionH relativeFrom="column">
              <wp:posOffset>5763260</wp:posOffset>
            </wp:positionH>
            <wp:positionV relativeFrom="paragraph">
              <wp:posOffset>62230</wp:posOffset>
            </wp:positionV>
            <wp:extent cx="247015" cy="215265"/>
            <wp:effectExtent l="0" t="0" r="635" b="0"/>
            <wp:wrapNone/>
            <wp:docPr id="3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2FA870D9" wp14:editId="6BFDF93D">
            <wp:simplePos x="0" y="0"/>
            <wp:positionH relativeFrom="column">
              <wp:posOffset>4598035</wp:posOffset>
            </wp:positionH>
            <wp:positionV relativeFrom="paragraph">
              <wp:posOffset>62230</wp:posOffset>
            </wp:positionV>
            <wp:extent cx="247015" cy="215265"/>
            <wp:effectExtent l="0" t="0" r="635" b="0"/>
            <wp:wrapNone/>
            <wp:docPr id="3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094F9326" wp14:editId="4CCCC131">
            <wp:simplePos x="0" y="0"/>
            <wp:positionH relativeFrom="column">
              <wp:posOffset>4867275</wp:posOffset>
            </wp:positionH>
            <wp:positionV relativeFrom="paragraph">
              <wp:posOffset>62230</wp:posOffset>
            </wp:positionV>
            <wp:extent cx="247015" cy="215265"/>
            <wp:effectExtent l="0" t="0" r="635" b="0"/>
            <wp:wrapNone/>
            <wp:docPr id="30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61C4AF7" wp14:editId="6674E196">
            <wp:simplePos x="0" y="0"/>
            <wp:positionH relativeFrom="column">
              <wp:posOffset>3675380</wp:posOffset>
            </wp:positionH>
            <wp:positionV relativeFrom="paragraph">
              <wp:posOffset>62230</wp:posOffset>
            </wp:positionV>
            <wp:extent cx="247015" cy="215265"/>
            <wp:effectExtent l="0" t="0" r="635" b="0"/>
            <wp:wrapNone/>
            <wp:docPr id="30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CFF1B00" wp14:editId="51BB8ADE">
            <wp:simplePos x="0" y="0"/>
            <wp:positionH relativeFrom="column">
              <wp:posOffset>3369945</wp:posOffset>
            </wp:positionH>
            <wp:positionV relativeFrom="paragraph">
              <wp:posOffset>57785</wp:posOffset>
            </wp:positionV>
            <wp:extent cx="247015" cy="215265"/>
            <wp:effectExtent l="0" t="0" r="635" b="0"/>
            <wp:wrapNone/>
            <wp:docPr id="30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22CB4582" wp14:editId="6B36646A">
            <wp:simplePos x="0" y="0"/>
            <wp:positionH relativeFrom="column">
              <wp:posOffset>2037715</wp:posOffset>
            </wp:positionH>
            <wp:positionV relativeFrom="paragraph">
              <wp:posOffset>62230</wp:posOffset>
            </wp:positionV>
            <wp:extent cx="247015" cy="215265"/>
            <wp:effectExtent l="0" t="0" r="635" b="0"/>
            <wp:wrapNone/>
            <wp:docPr id="29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0B72EB2" wp14:editId="2E8723A1">
            <wp:simplePos x="0" y="0"/>
            <wp:positionH relativeFrom="column">
              <wp:posOffset>2331720</wp:posOffset>
            </wp:positionH>
            <wp:positionV relativeFrom="paragraph">
              <wp:posOffset>62230</wp:posOffset>
            </wp:positionV>
            <wp:extent cx="247015" cy="215265"/>
            <wp:effectExtent l="0" t="0" r="635" b="0"/>
            <wp:wrapNone/>
            <wp:docPr id="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16E9D79" wp14:editId="5B9BF775">
            <wp:simplePos x="0" y="0"/>
            <wp:positionH relativeFrom="column">
              <wp:posOffset>645795</wp:posOffset>
            </wp:positionH>
            <wp:positionV relativeFrom="paragraph">
              <wp:posOffset>2311400</wp:posOffset>
            </wp:positionV>
            <wp:extent cx="350520" cy="839470"/>
            <wp:effectExtent l="0" t="0" r="0" b="0"/>
            <wp:wrapNone/>
            <wp:docPr id="81" name="Picture 56" descr="Capture d’écran 2016-01-06 à 18.07.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56" descr="Capture d’écran 2016-01-06 à 18.07.47.gif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6B3A" w:rsidRPr="009006F8" w:rsidRDefault="009E6B3A" w:rsidP="009E6B3A"/>
    <w:p w:rsidR="009E6B3A" w:rsidRPr="009006F8" w:rsidRDefault="009E6B3A" w:rsidP="009E6B3A"/>
    <w:p w:rsidR="009E6B3A" w:rsidRPr="009006F8" w:rsidRDefault="009E6B3A" w:rsidP="009E6B3A">
      <w:r w:rsidRPr="00D9432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712ECE" wp14:editId="561D4C82">
                <wp:simplePos x="0" y="0"/>
                <wp:positionH relativeFrom="column">
                  <wp:posOffset>5100955</wp:posOffset>
                </wp:positionH>
                <wp:positionV relativeFrom="paragraph">
                  <wp:posOffset>139700</wp:posOffset>
                </wp:positionV>
                <wp:extent cx="602615" cy="230505"/>
                <wp:effectExtent l="0" t="0" r="0" b="0"/>
                <wp:wrapNone/>
                <wp:docPr id="318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72435">
                          <a:off x="0" y="0"/>
                          <a:ext cx="602615" cy="230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E6B3A" w:rsidRDefault="009E6B3A" w:rsidP="009E6B3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Axotide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®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9" o:spid="_x0000_s1083" style="position:absolute;margin-left:401.65pt;margin-top:11pt;width:47.45pt;height:18.15pt;rotation:-4836082fd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" filled="f" stroked="f">
                <v:textbox style="mso-fit-shape-to-text:t">
                  <w:txbxContent>
                    <w:p w:rsidR="009E6B3A" w:rsidRDefault="009E6B3A" w:rsidP="009E6B3A">
                      <w:pPr>
                        <w:pStyle w:val="NormalWeb"/>
                        <w:spacing w:before="0" w:beforeAutospacing="0" w:after="0" w:afterAutospacing="0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Axotide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®</w:t>
                      </w:r>
                    </w:p>
                  </w:txbxContent>
                </v:textbox>
              </v:rect>
            </w:pict>
          </mc:Fallback>
        </mc:AlternateContent>
      </w:r>
    </w:p>
    <w:p w:rsidR="009E6B3A" w:rsidRPr="009006F8" w:rsidRDefault="009E6B3A" w:rsidP="009E6B3A">
      <w:r w:rsidRPr="00D9432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0CEF7E" wp14:editId="344C8D91">
                <wp:simplePos x="0" y="0"/>
                <wp:positionH relativeFrom="column">
                  <wp:posOffset>2540489</wp:posOffset>
                </wp:positionH>
                <wp:positionV relativeFrom="paragraph">
                  <wp:posOffset>14794</wp:posOffset>
                </wp:positionV>
                <wp:extent cx="602615" cy="230505"/>
                <wp:effectExtent l="0" t="0" r="0" b="0"/>
                <wp:wrapNone/>
                <wp:docPr id="1038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72435">
                          <a:off x="0" y="0"/>
                          <a:ext cx="602615" cy="230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E6B3A" w:rsidRDefault="009E6B3A" w:rsidP="009E6B3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Axotide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®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4" style="position:absolute;margin-left:200.05pt;margin-top:1.15pt;width:47.45pt;height:18.15pt;rotation:-4836082fd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" filled="f" stroked="f">
                <v:textbox style="mso-fit-shape-to-text:t">
                  <w:txbxContent>
                    <w:p w:rsidR="009E6B3A" w:rsidRDefault="009E6B3A" w:rsidP="009E6B3A">
                      <w:pPr>
                        <w:pStyle w:val="NormalWeb"/>
                        <w:spacing w:before="0" w:beforeAutospacing="0" w:after="0" w:afterAutospacing="0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Axotide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®</w:t>
                      </w:r>
                    </w:p>
                  </w:txbxContent>
                </v:textbox>
              </v:rect>
            </w:pict>
          </mc:Fallback>
        </mc:AlternateContent>
      </w:r>
    </w:p>
    <w:p w:rsidR="009E6B3A" w:rsidRPr="009006F8" w:rsidRDefault="009E6B3A" w:rsidP="009E6B3A">
      <w:r>
        <w:rPr>
          <w:noProof/>
        </w:rPr>
        <w:drawing>
          <wp:anchor distT="0" distB="0" distL="114300" distR="114300" simplePos="0" relativeHeight="251686912" behindDoc="0" locked="0" layoutInCell="1" allowOverlap="1" wp14:anchorId="77DFB084" wp14:editId="5B83A4AC">
            <wp:simplePos x="0" y="0"/>
            <wp:positionH relativeFrom="column">
              <wp:posOffset>4728210</wp:posOffset>
            </wp:positionH>
            <wp:positionV relativeFrom="paragraph">
              <wp:posOffset>90805</wp:posOffset>
            </wp:positionV>
            <wp:extent cx="247015" cy="215265"/>
            <wp:effectExtent l="0" t="0" r="635" b="0"/>
            <wp:wrapNone/>
            <wp:docPr id="3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645149E7" wp14:editId="1D8D0095">
            <wp:simplePos x="0" y="0"/>
            <wp:positionH relativeFrom="column">
              <wp:posOffset>2184349</wp:posOffset>
            </wp:positionH>
            <wp:positionV relativeFrom="paragraph">
              <wp:posOffset>91345</wp:posOffset>
            </wp:positionV>
            <wp:extent cx="247613" cy="215362"/>
            <wp:effectExtent l="0" t="0" r="635" b="0"/>
            <wp:wrapNone/>
            <wp:docPr id="3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13" cy="21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9E6B3A" w:rsidRPr="009006F8" w:rsidRDefault="009E6B3A" w:rsidP="009E6B3A"/>
    <w:p w:rsidR="009E6B3A" w:rsidRPr="009006F8" w:rsidRDefault="009E6B3A" w:rsidP="009E6B3A"/>
    <w:p w:rsidR="009E6B3A" w:rsidRPr="009006F8" w:rsidRDefault="009E6B3A" w:rsidP="009E6B3A"/>
    <w:p w:rsidR="009E6B3A" w:rsidRPr="009006F8" w:rsidRDefault="009E6B3A" w:rsidP="009E6B3A"/>
    <w:p w:rsidR="009E6B3A" w:rsidRPr="009006F8" w:rsidRDefault="009E6B3A" w:rsidP="009E6B3A">
      <w:pPr>
        <w:tabs>
          <w:tab w:val="left" w:pos="567"/>
          <w:tab w:val="left" w:pos="1020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5C098E" wp14:editId="76E7539D">
                <wp:simplePos x="0" y="0"/>
                <wp:positionH relativeFrom="column">
                  <wp:posOffset>-431165</wp:posOffset>
                </wp:positionH>
                <wp:positionV relativeFrom="paragraph">
                  <wp:posOffset>99613</wp:posOffset>
                </wp:positionV>
                <wp:extent cx="432000" cy="0"/>
                <wp:effectExtent l="0" t="0" r="25400" b="19050"/>
                <wp:wrapNone/>
                <wp:docPr id="296" name="Connecteur droit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96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95pt,7.85pt" to=".0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" strokecolor="#d8d8d8 [2732]">
                <v:stroke dashstyle="3 1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7FB5BB" wp14:editId="756B9EF9">
                <wp:simplePos x="0" y="0"/>
                <wp:positionH relativeFrom="column">
                  <wp:posOffset>6458585</wp:posOffset>
                </wp:positionH>
                <wp:positionV relativeFrom="paragraph">
                  <wp:posOffset>104140</wp:posOffset>
                </wp:positionV>
                <wp:extent cx="432000" cy="0"/>
                <wp:effectExtent l="0" t="0" r="25400" b="19050"/>
                <wp:wrapNone/>
                <wp:docPr id="294" name="Connecteur droit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9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8.55pt,8.2pt" to="542.5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" strokecolor="#d8d8d8 [2732]">
                <v:stroke dashstyle="3 1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CBEA0B5" wp14:editId="782808F5">
                <wp:simplePos x="0" y="0"/>
                <wp:positionH relativeFrom="column">
                  <wp:posOffset>2865120</wp:posOffset>
                </wp:positionH>
                <wp:positionV relativeFrom="paragraph">
                  <wp:posOffset>-635</wp:posOffset>
                </wp:positionV>
                <wp:extent cx="681990" cy="200025"/>
                <wp:effectExtent l="57150" t="19050" r="3810" b="104775"/>
                <wp:wrapNone/>
                <wp:docPr id="158" name="Groupe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990" cy="200025"/>
                          <a:chOff x="0" y="0"/>
                          <a:chExt cx="682492" cy="200336"/>
                        </a:xfrm>
                      </wpg:grpSpPr>
                      <wps:wsp>
                        <wps:cNvPr id="152" name="Up Arrow 151"/>
                        <wps:cNvSpPr/>
                        <wps:spPr>
                          <a:xfrm>
                            <a:off x="382772" y="0"/>
                            <a:ext cx="299720" cy="179070"/>
                          </a:xfrm>
                          <a:prstGeom prst="upArrow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1">
                            <a:schemeClr val="dk1"/>
                          </a:lnRef>
                          <a:fillRef idx="3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4" name="Up Arrow 153"/>
                        <wps:cNvSpPr/>
                        <wps:spPr>
                          <a:xfrm flipV="1">
                            <a:off x="0" y="21266"/>
                            <a:ext cx="299720" cy="179070"/>
                          </a:xfrm>
                          <a:prstGeom prst="upArrow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1">
                            <a:schemeClr val="dk1"/>
                          </a:lnRef>
                          <a:fillRef idx="3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58" o:spid="_x0000_s1026" style="position:absolute;margin-left:225.6pt;margin-top:-.05pt;width:53.7pt;height:15.75pt;z-index:251660288" coordsize="6824,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"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Up Arrow 151" o:spid="_x0000_s1027" type="#_x0000_t68" style="position:absolute;left:3827;width:2997;height:1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hTsMA&#10;AADcAAAADwAAAGRycy9kb3ducmV2LnhtbERPS4vCMBC+C/sfwizsRdZ0BWWpRpGFqrAu4uPgcWjG&#10;ttpMShK1/nuzIHibj+8542lranEl5yvLCr56CQji3OqKCwX7Xfb5DcIHZI21ZVJwJw/TyVtnjKm2&#10;N97QdRsKEUPYp6igDKFJpfR5SQZ9zzbEkTtaZzBE6AqpHd5iuKllP0mG0mDFsaHEhn5Kys/bi1HQ&#10;DrOsu/udnRYHt7LJZfnn5mut1Md7OxuBCNSGl/jpXuo4f9CH/2fiB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IhTsMAAADcAAAADwAAAAAAAAAAAAAAAACYAgAAZHJzL2Rv&#10;d25yZXYueG1sUEsFBgAAAAAEAAQA9QAAAIgDAAAAAA==&#10;" adj="10800" fillcolor="black [3213]" strokecolor="black [3040]">
                  <v:shadow on="t" color="black" opacity="22937f" origin=",.5" offset="0,.63889mm"/>
                </v:shape>
                <v:shape id="Up Arrow 153" o:spid="_x0000_s1028" type="#_x0000_t68" style="position:absolute;top:212;width:2997;height:1791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+p8sMA&#10;AADcAAAADwAAAGRycy9kb3ducmV2LnhtbERPS2sCMRC+F/wPYQq9FM1aWpHVKCIsLbYHXfU+bGYf&#10;djNZktRd/70pFHqbj+85y/VgWnEl5xvLCqaTBARxYXXDlYLTMRvPQfiArLG1TApu5GG9Gj0sMdW2&#10;5wNd81CJGMI+RQV1CF0qpS9qMugntiOOXGmdwRChq6R22Mdw08qXJJlJgw3Hhho72tZUfOc/RsHX&#10;5/78XO5K/d5f3IHlLjsf80ypp8dhswARaAj/4j/3h47z317h95l4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+p8sMAAADcAAAADwAAAAAAAAAAAAAAAACYAgAAZHJzL2Rv&#10;d25yZXYueG1sUEsFBgAAAAAEAAQA9QAAAIgDAAAAAA==&#10;" adj="10800" fillcolor="black [3213]" strokecolor="black [3040]">
                  <v:shadow on="t" color="black" opacity="22937f" origin=",.5" offset="0,.63889mm"/>
                </v:shape>
              </v:group>
            </w:pict>
          </mc:Fallback>
        </mc:AlternateContent>
      </w:r>
      <w:r>
        <w:tab/>
      </w:r>
      <w:r>
        <w:tab/>
      </w:r>
    </w:p>
    <w:p w:rsidR="009E6B3A" w:rsidRPr="009006F8" w:rsidRDefault="009E6B3A" w:rsidP="009E6B3A"/>
    <w:p w:rsidR="009E6B3A" w:rsidRPr="009006F8" w:rsidRDefault="009E6B3A" w:rsidP="009E6B3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2EC8A9A" wp14:editId="378E097E">
                <wp:simplePos x="0" y="0"/>
                <wp:positionH relativeFrom="column">
                  <wp:posOffset>-327025</wp:posOffset>
                </wp:positionH>
                <wp:positionV relativeFrom="paragraph">
                  <wp:posOffset>24130</wp:posOffset>
                </wp:positionV>
                <wp:extent cx="7097395" cy="2987675"/>
                <wp:effectExtent l="95250" t="57150" r="103505" b="117475"/>
                <wp:wrapNone/>
                <wp:docPr id="94" name="Rectangle à coins arrondis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7395" cy="2987675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3" o:spid="_x0000_s1026" style="position:absolute;margin-left:-25.75pt;margin-top:1.9pt;width:558.85pt;height:235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" filled="f" strokecolor="#f79646 [3209]" strokeweight="6pt">
                <v:shadow on="t" color="black" opacity="22937f" origin=",.5" offset="0,.63889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0EEE8E" wp14:editId="5AE297E0">
                <wp:simplePos x="0" y="0"/>
                <wp:positionH relativeFrom="column">
                  <wp:posOffset>-361315</wp:posOffset>
                </wp:positionH>
                <wp:positionV relativeFrom="paragraph">
                  <wp:posOffset>-1270</wp:posOffset>
                </wp:positionV>
                <wp:extent cx="2553970" cy="3019425"/>
                <wp:effectExtent l="57150" t="19050" r="55880" b="85725"/>
                <wp:wrapNone/>
                <wp:docPr id="148" name="Freeform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970" cy="3019425"/>
                        </a:xfrm>
                        <a:custGeom>
                          <a:avLst/>
                          <a:gdLst>
                            <a:gd name="connsiteX0" fmla="*/ 1784350 w 1790700"/>
                            <a:gd name="connsiteY0" fmla="*/ 12700 h 2616200"/>
                            <a:gd name="connsiteX1" fmla="*/ 1790700 w 1790700"/>
                            <a:gd name="connsiteY1" fmla="*/ 2616200 h 2616200"/>
                            <a:gd name="connsiteX2" fmla="*/ 279400 w 1790700"/>
                            <a:gd name="connsiteY2" fmla="*/ 2609850 h 2616200"/>
                            <a:gd name="connsiteX3" fmla="*/ 114300 w 1790700"/>
                            <a:gd name="connsiteY3" fmla="*/ 2482850 h 2616200"/>
                            <a:gd name="connsiteX4" fmla="*/ 6350 w 1790700"/>
                            <a:gd name="connsiteY4" fmla="*/ 2298700 h 2616200"/>
                            <a:gd name="connsiteX5" fmla="*/ 0 w 1790700"/>
                            <a:gd name="connsiteY5" fmla="*/ 368300 h 2616200"/>
                            <a:gd name="connsiteX6" fmla="*/ 127000 w 1790700"/>
                            <a:gd name="connsiteY6" fmla="*/ 127000 h 2616200"/>
                            <a:gd name="connsiteX7" fmla="*/ 374650 w 1790700"/>
                            <a:gd name="connsiteY7" fmla="*/ 0 h 2616200"/>
                            <a:gd name="connsiteX8" fmla="*/ 1784350 w 1790700"/>
                            <a:gd name="connsiteY8" fmla="*/ 12700 h 2616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790700" h="2616200">
                              <a:moveTo>
                                <a:pt x="1784350" y="12700"/>
                              </a:moveTo>
                              <a:cubicBezTo>
                                <a:pt x="1786467" y="880533"/>
                                <a:pt x="1788583" y="1748367"/>
                                <a:pt x="1790700" y="2616200"/>
                              </a:cubicBezTo>
                              <a:lnTo>
                                <a:pt x="279400" y="2609850"/>
                              </a:lnTo>
                              <a:lnTo>
                                <a:pt x="114300" y="2482850"/>
                              </a:lnTo>
                              <a:lnTo>
                                <a:pt x="6350" y="2298700"/>
                              </a:lnTo>
                              <a:cubicBezTo>
                                <a:pt x="4233" y="1655233"/>
                                <a:pt x="2117" y="1011767"/>
                                <a:pt x="0" y="368300"/>
                              </a:cubicBezTo>
                              <a:lnTo>
                                <a:pt x="127000" y="127000"/>
                              </a:lnTo>
                              <a:lnTo>
                                <a:pt x="374650" y="0"/>
                              </a:lnTo>
                              <a:lnTo>
                                <a:pt x="1784350" y="127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  <a:alpha val="3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6B3A" w:rsidRDefault="009E6B3A" w:rsidP="009E6B3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18"/>
                                <w:lang w:val="en-US"/>
                              </w:rPr>
                            </w:pPr>
                          </w:p>
                          <w:p w:rsidR="009E6B3A" w:rsidRDefault="009E6B3A" w:rsidP="009E6B3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18"/>
                                <w:lang w:val="en-US"/>
                              </w:rPr>
                            </w:pPr>
                          </w:p>
                          <w:p w:rsidR="009E6B3A" w:rsidRDefault="009E6B3A" w:rsidP="009E6B3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18"/>
                                <w:lang w:val="en-US"/>
                              </w:rPr>
                            </w:pPr>
                          </w:p>
                          <w:p w:rsidR="009E6B3A" w:rsidRDefault="009E6B3A" w:rsidP="009E6B3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18"/>
                                <w:lang w:val="en-US"/>
                              </w:rPr>
                            </w:pPr>
                          </w:p>
                          <w:p w:rsidR="009E6B3A" w:rsidRDefault="009E6B3A" w:rsidP="009E6B3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18"/>
                                <w:lang w:val="en-US"/>
                              </w:rPr>
                            </w:pPr>
                          </w:p>
                          <w:p w:rsidR="009E6B3A" w:rsidRDefault="009E6B3A" w:rsidP="009E6B3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18"/>
                                <w:lang w:val="en-US"/>
                              </w:rPr>
                            </w:pPr>
                          </w:p>
                          <w:p w:rsidR="009E6B3A" w:rsidRDefault="009E6B3A" w:rsidP="009E6B3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18"/>
                                <w:lang w:val="en-US"/>
                              </w:rPr>
                            </w:pPr>
                          </w:p>
                          <w:p w:rsidR="009E6B3A" w:rsidRPr="00FA23EC" w:rsidRDefault="009E6B3A" w:rsidP="009E6B3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18"/>
                              </w:rPr>
                            </w:pPr>
                            <w:r w:rsidRPr="00FA23E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18"/>
                              </w:rPr>
                              <w:t>VOTRE ENFANT PRÉSENTE L’UN DES SYMPTÔMES SUIVANTS:</w:t>
                            </w:r>
                          </w:p>
                          <w:p w:rsidR="009E6B3A" w:rsidRPr="008D0B63" w:rsidRDefault="009E6B3A" w:rsidP="009E6B3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:rsidR="009E6B3A" w:rsidRPr="008D0B63" w:rsidRDefault="009E6B3A" w:rsidP="009E6B3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426"/>
                              </w:tabs>
                              <w:ind w:left="426" w:hanging="284"/>
                              <w:jc w:val="both"/>
                              <w:rPr>
                                <w:rFonts w:eastAsia="Times New Roman"/>
                                <w:sz w:val="20"/>
                              </w:rPr>
                            </w:pPr>
                            <w:r w:rsidRPr="008D0B6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18"/>
                                <w:lang w:val="en-US"/>
                              </w:rPr>
                              <w:t>DES DIFFICULTÉS RESPIRATOIRES</w:t>
                            </w:r>
                          </w:p>
                          <w:p w:rsidR="009E6B3A" w:rsidRPr="008D0B63" w:rsidRDefault="009E6B3A" w:rsidP="009E6B3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426"/>
                              </w:tabs>
                              <w:ind w:left="426" w:hanging="284"/>
                              <w:jc w:val="both"/>
                              <w:rPr>
                                <w:rFonts w:eastAsia="Times New Roman"/>
                                <w:sz w:val="20"/>
                              </w:rPr>
                            </w:pPr>
                            <w:r w:rsidRPr="00FA23E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18"/>
                              </w:rPr>
                              <w:t>TOUX LA JOURNÉE, LA NUIT OU LIMITATION DES ACTIVITÉS</w:t>
                            </w:r>
                          </w:p>
                          <w:p w:rsidR="009E6B3A" w:rsidRPr="008D0B63" w:rsidRDefault="009E6B3A" w:rsidP="009E6B3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426"/>
                              </w:tabs>
                              <w:ind w:left="426" w:hanging="284"/>
                              <w:jc w:val="both"/>
                              <w:rPr>
                                <w:rFonts w:eastAsia="Times New Roman"/>
                                <w:sz w:val="20"/>
                              </w:rPr>
                            </w:pPr>
                            <w:r w:rsidRPr="008D0B6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18"/>
                                <w:lang w:val="en-US"/>
                              </w:rPr>
                              <w:t>PRESENCE DE QUELQUES SIFFLEMENTS</w:t>
                            </w:r>
                          </w:p>
                          <w:p w:rsidR="009E6B3A" w:rsidRPr="008D0B63" w:rsidRDefault="009E6B3A" w:rsidP="009E6B3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426"/>
                              </w:tabs>
                              <w:ind w:left="426" w:hanging="284"/>
                              <w:jc w:val="both"/>
                              <w:rPr>
                                <w:rFonts w:eastAsia="Times New Roman"/>
                                <w:sz w:val="20"/>
                              </w:rPr>
                            </w:pPr>
                            <w:r w:rsidRPr="008D0B6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18"/>
                                <w:lang w:val="en-US"/>
                              </w:rPr>
                              <w:t>UN SENTIMENT D’OPPRESSION THORACIQUE</w:t>
                            </w:r>
                          </w:p>
                          <w:p w:rsidR="009E6B3A" w:rsidRPr="008D0B63" w:rsidRDefault="009E6B3A" w:rsidP="009E6B3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426"/>
                              </w:tabs>
                              <w:ind w:left="426" w:hanging="284"/>
                              <w:jc w:val="both"/>
                              <w:rPr>
                                <w:rFonts w:eastAsia="Times New Roman"/>
                                <w:sz w:val="20"/>
                              </w:rPr>
                            </w:pPr>
                            <w:r w:rsidRPr="008D0B6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18"/>
                                <w:lang w:val="en-US"/>
                              </w:rPr>
                              <w:t>LES SYMPTÔMES DISPARAISSENT AVEC L’INHALATEUR</w:t>
                            </w:r>
                          </w:p>
                          <w:p w:rsidR="009E6B3A" w:rsidRDefault="009E6B3A" w:rsidP="009E6B3A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Freeform 147" o:spid="_x0000_s1085" style="position:absolute;margin-left:-28.45pt;margin-top:-.1pt;width:201.1pt;height:237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0700,2616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" adj="-11796480,,5400" path="m1784350,12700v2117,867833,4233,1735667,6350,2603500l279400,2609850,114300,2482850,6350,2298700c4233,1655233,2117,1011767,,368300l127000,127000,374650,,1784350,12700xe" fillcolor="#e36c0a [2409]" stroked="f">
                <v:fill opacity="19789f"/>
                <v:stroke joinstyle="miter"/>
                <v:shadow on="t" color="black" opacity="22937f" origin=",.5" offset="0,.63889mm"/>
                <v:formulas/>
                <v:path arrowok="t" o:connecttype="custom" o:connectlocs="2544913,14657;2553970,3019425;398492,3012096;163019,2865522;9057,2652990;0,425065;181133,146574;534341,0;2544913,14657" o:connectangles="0,0,0,0,0,0,0,0,0" textboxrect="0,0,1790700,2616200"/>
                <v:textbox>
                  <w:txbxContent>
                    <w:p w:rsidR="009E6B3A" w:rsidRDefault="009E6B3A" w:rsidP="009E6B3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18"/>
                          <w:lang w:val="en-US"/>
                        </w:rPr>
                      </w:pPr>
                    </w:p>
                    <w:p w:rsidR="009E6B3A" w:rsidRDefault="009E6B3A" w:rsidP="009E6B3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18"/>
                          <w:lang w:val="en-US"/>
                        </w:rPr>
                      </w:pPr>
                    </w:p>
                    <w:p w:rsidR="009E6B3A" w:rsidRDefault="009E6B3A" w:rsidP="009E6B3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18"/>
                          <w:lang w:val="en-US"/>
                        </w:rPr>
                      </w:pPr>
                    </w:p>
                    <w:p w:rsidR="009E6B3A" w:rsidRDefault="009E6B3A" w:rsidP="009E6B3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18"/>
                          <w:lang w:val="en-US"/>
                        </w:rPr>
                      </w:pPr>
                    </w:p>
                    <w:p w:rsidR="009E6B3A" w:rsidRDefault="009E6B3A" w:rsidP="009E6B3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18"/>
                          <w:lang w:val="en-US"/>
                        </w:rPr>
                      </w:pPr>
                    </w:p>
                    <w:p w:rsidR="009E6B3A" w:rsidRDefault="009E6B3A" w:rsidP="009E6B3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18"/>
                          <w:lang w:val="en-US"/>
                        </w:rPr>
                      </w:pPr>
                    </w:p>
                    <w:p w:rsidR="009E6B3A" w:rsidRDefault="009E6B3A" w:rsidP="009E6B3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18"/>
                          <w:lang w:val="en-US"/>
                        </w:rPr>
                      </w:pPr>
                    </w:p>
                    <w:p w:rsidR="009E6B3A" w:rsidRPr="00FA23EC" w:rsidRDefault="009E6B3A" w:rsidP="009E6B3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18"/>
                        </w:rPr>
                      </w:pPr>
                      <w:r w:rsidRPr="00FA23E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18"/>
                        </w:rPr>
                        <w:t>VOTRE ENFANT PRÉSENTE L’UN DES SYMPTÔMES SUIVANTS:</w:t>
                      </w:r>
                    </w:p>
                    <w:p w:rsidR="009E6B3A" w:rsidRPr="008D0B63" w:rsidRDefault="009E6B3A" w:rsidP="009E6B3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8"/>
                        </w:rPr>
                      </w:pPr>
                    </w:p>
                    <w:p w:rsidR="009E6B3A" w:rsidRPr="008D0B63" w:rsidRDefault="009E6B3A" w:rsidP="009E6B3A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num" w:pos="426"/>
                        </w:tabs>
                        <w:ind w:left="426" w:hanging="284"/>
                        <w:jc w:val="both"/>
                        <w:rPr>
                          <w:rFonts w:eastAsia="Times New Roman"/>
                          <w:sz w:val="20"/>
                        </w:rPr>
                      </w:pPr>
                      <w:r w:rsidRPr="008D0B6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18"/>
                          <w:lang w:val="en-US"/>
                        </w:rPr>
                        <w:t>DES DIFFICULTÉS RESPIRATOIRES</w:t>
                      </w:r>
                    </w:p>
                    <w:p w:rsidR="009E6B3A" w:rsidRPr="008D0B63" w:rsidRDefault="009E6B3A" w:rsidP="009E6B3A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num" w:pos="426"/>
                        </w:tabs>
                        <w:ind w:left="426" w:hanging="284"/>
                        <w:jc w:val="both"/>
                        <w:rPr>
                          <w:rFonts w:eastAsia="Times New Roman"/>
                          <w:sz w:val="20"/>
                        </w:rPr>
                      </w:pPr>
                      <w:r w:rsidRPr="00FA23E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18"/>
                        </w:rPr>
                        <w:t>TOUX LA JOURNÉE, LA NUIT OU LIMITATION DES ACTIVITÉS</w:t>
                      </w:r>
                    </w:p>
                    <w:p w:rsidR="009E6B3A" w:rsidRPr="008D0B63" w:rsidRDefault="009E6B3A" w:rsidP="009E6B3A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num" w:pos="426"/>
                        </w:tabs>
                        <w:ind w:left="426" w:hanging="284"/>
                        <w:jc w:val="both"/>
                        <w:rPr>
                          <w:rFonts w:eastAsia="Times New Roman"/>
                          <w:sz w:val="20"/>
                        </w:rPr>
                      </w:pPr>
                      <w:r w:rsidRPr="008D0B6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18"/>
                          <w:lang w:val="en-US"/>
                        </w:rPr>
                        <w:t>PRESENCE DE QUELQUES SIFFLEMENTS</w:t>
                      </w:r>
                    </w:p>
                    <w:p w:rsidR="009E6B3A" w:rsidRPr="008D0B63" w:rsidRDefault="009E6B3A" w:rsidP="009E6B3A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num" w:pos="426"/>
                        </w:tabs>
                        <w:ind w:left="426" w:hanging="284"/>
                        <w:jc w:val="both"/>
                        <w:rPr>
                          <w:rFonts w:eastAsia="Times New Roman"/>
                          <w:sz w:val="20"/>
                        </w:rPr>
                      </w:pPr>
                      <w:r w:rsidRPr="008D0B6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18"/>
                          <w:lang w:val="en-US"/>
                        </w:rPr>
                        <w:t>UN SENTIMENT D’OPPRESSION THORACIQUE</w:t>
                      </w:r>
                    </w:p>
                    <w:p w:rsidR="009E6B3A" w:rsidRPr="008D0B63" w:rsidRDefault="009E6B3A" w:rsidP="009E6B3A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num" w:pos="426"/>
                        </w:tabs>
                        <w:ind w:left="426" w:hanging="284"/>
                        <w:jc w:val="both"/>
                        <w:rPr>
                          <w:rFonts w:eastAsia="Times New Roman"/>
                          <w:sz w:val="20"/>
                        </w:rPr>
                      </w:pPr>
                      <w:r w:rsidRPr="008D0B6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18"/>
                          <w:lang w:val="en-US"/>
                        </w:rPr>
                        <w:t>LES SYMPTÔMES DISPARAISSENT AVEC L’INHALATEUR</w:t>
                      </w:r>
                    </w:p>
                    <w:p w:rsidR="009E6B3A" w:rsidRDefault="009E6B3A" w:rsidP="009E6B3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E6B3A" w:rsidRPr="009006F8" w:rsidRDefault="009E6B3A" w:rsidP="009E6B3A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1E9417E" wp14:editId="2C8265CD">
                <wp:simplePos x="0" y="0"/>
                <wp:positionH relativeFrom="column">
                  <wp:posOffset>2189235</wp:posOffset>
                </wp:positionH>
                <wp:positionV relativeFrom="paragraph">
                  <wp:posOffset>4451</wp:posOffset>
                </wp:positionV>
                <wp:extent cx="4580255" cy="2710815"/>
                <wp:effectExtent l="0" t="0" r="0" b="0"/>
                <wp:wrapNone/>
                <wp:docPr id="1032" name="Groupe 1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0255" cy="2710815"/>
                          <a:chOff x="189008" y="435935"/>
                          <a:chExt cx="4580952" cy="2711460"/>
                        </a:xfrm>
                      </wpg:grpSpPr>
                      <wps:wsp>
                        <wps:cNvPr id="119" name="Rectangle 101"/>
                        <wps:cNvSpPr/>
                        <wps:spPr>
                          <a:xfrm>
                            <a:off x="189008" y="2740995"/>
                            <a:ext cx="4580952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E6B3A" w:rsidRDefault="009E6B3A" w:rsidP="009E6B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Si pas d’amélioration, consulter votre médecin dans les 24h</w:t>
                              </w:r>
                            </w:p>
                          </w:txbxContent>
                        </wps:txbx>
                        <wps:bodyPr rtlCol="0" anchor="ctr"/>
                      </wps:wsp>
                      <wpg:grpSp>
                        <wpg:cNvPr id="1031" name="Groupe 1031"/>
                        <wpg:cNvGrpSpPr/>
                        <wpg:grpSpPr>
                          <a:xfrm>
                            <a:off x="404037" y="435935"/>
                            <a:ext cx="3616960" cy="2325900"/>
                            <a:chOff x="42530" y="0"/>
                            <a:chExt cx="3616960" cy="2325900"/>
                          </a:xfrm>
                        </wpg:grpSpPr>
                        <wpg:grpSp>
                          <wpg:cNvPr id="83" name="Groupe 18"/>
                          <wpg:cNvGrpSpPr/>
                          <wpg:grpSpPr>
                            <a:xfrm>
                              <a:off x="180760" y="74428"/>
                              <a:ext cx="1160780" cy="1453152"/>
                              <a:chOff x="2561372" y="671700"/>
                              <a:chExt cx="1161214" cy="1453844"/>
                            </a:xfrm>
                          </wpg:grpSpPr>
                          <wps:wsp>
                            <wps:cNvPr id="84" name="Rectangle 84"/>
                            <wps:cNvSpPr/>
                            <wps:spPr>
                              <a:xfrm>
                                <a:off x="3276089" y="671700"/>
                                <a:ext cx="299474" cy="236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E6B3A" w:rsidRDefault="009E6B3A" w:rsidP="009E6B3A"/>
                              </w:txbxContent>
                            </wps:txbx>
                            <wps:bodyPr rtlCol="0" anchor="ctr"/>
                          </wps:wsp>
                          <pic:pic xmlns:pic="http://schemas.openxmlformats.org/drawingml/2006/picture">
                            <pic:nvPicPr>
                              <pic:cNvPr id="85" name="Picture 21" descr="3.gi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3262173" y="1194350"/>
                                <a:ext cx="331025" cy="44168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86" name="Groupe 86"/>
                            <wpg:cNvGrpSpPr/>
                            <wpg:grpSpPr>
                              <a:xfrm>
                                <a:off x="2561372" y="1111549"/>
                                <a:ext cx="1161214" cy="1013995"/>
                                <a:chOff x="2561372" y="1111549"/>
                                <a:chExt cx="1161214" cy="1013995"/>
                              </a:xfrm>
                            </wpg:grpSpPr>
                            <wpg:grpSp>
                              <wpg:cNvPr id="87" name="Groupe 87"/>
                              <wpg:cNvGrpSpPr/>
                              <wpg:grpSpPr>
                                <a:xfrm>
                                  <a:off x="2561372" y="1111549"/>
                                  <a:ext cx="1161214" cy="633730"/>
                                  <a:chOff x="2561372" y="1111549"/>
                                  <a:chExt cx="1161214" cy="63373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8" name="Picture 14" descr="ac-gsk-small-and-medium-mask.pn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8462"/>
                                  <a:stretch/>
                                </pic:blipFill>
                                <pic:spPr>
                                  <a:xfrm rot="16200000">
                                    <a:off x="2766850" y="1079918"/>
                                    <a:ext cx="437049" cy="8480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89" name="Rectangle 89"/>
                                <wps:cNvSpPr/>
                                <wps:spPr>
                                  <a:xfrm rot="17172435">
                                    <a:off x="3290151" y="1312844"/>
                                    <a:ext cx="633730" cy="23114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:rsidR="009E6B3A" w:rsidRDefault="009E6B3A" w:rsidP="009E6B3A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Ventolin®</w:t>
                                      </w:r>
                                    </w:p>
                                  </w:txbxContent>
                                </wps:txbx>
                                <wps:bodyPr wrap="none">
                                  <a:spAutoFit/>
                                </wps:bodyPr>
                              </wps:wsp>
                            </wpg:grpSp>
                            <wps:wsp>
                              <wps:cNvPr id="96" name="Rectangle 96"/>
                              <wps:cNvSpPr/>
                              <wps:spPr>
                                <a:xfrm>
                                  <a:off x="2787043" y="1848049"/>
                                  <a:ext cx="654050" cy="27749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9E6B3A" w:rsidRDefault="009E6B3A" w:rsidP="009E6B3A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w:t xml:space="preserve">2 </w:t>
                                    </w:r>
                                    <w:proofErr w:type="spellStart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w:t>pushs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wrap="none"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167" name="Rectangle 166"/>
                          <wps:cNvSpPr/>
                          <wps:spPr>
                            <a:xfrm>
                              <a:off x="42530" y="1583884"/>
                              <a:ext cx="1672209" cy="27756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9E6B3A" w:rsidRDefault="009E6B3A" w:rsidP="009E6B3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 xml:space="preserve">TOUTES LES </w:t>
                                </w:r>
                                <w:r w:rsidRPr="00E80087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u w:val="single"/>
                                    <w:lang w:val="en-US"/>
                                  </w:rPr>
                                  <w:t>4 HEURES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g:grpSp>
                          <wpg:cNvPr id="1030" name="Groupe 1030"/>
                          <wpg:cNvGrpSpPr/>
                          <wpg:grpSpPr>
                            <a:xfrm>
                              <a:off x="1799440" y="0"/>
                              <a:ext cx="1860050" cy="2325900"/>
                              <a:chOff x="-18728" y="0"/>
                              <a:chExt cx="1860050" cy="2325900"/>
                            </a:xfrm>
                          </wpg:grpSpPr>
                          <wps:wsp>
                            <wps:cNvPr id="123" name="Rectangle 122"/>
                            <wps:cNvSpPr/>
                            <wps:spPr>
                              <a:xfrm>
                                <a:off x="-18728" y="560181"/>
                                <a:ext cx="524510" cy="92837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9E6B3A" w:rsidRDefault="009E6B3A" w:rsidP="009E6B3A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08"/>
                                      <w:szCs w:val="108"/>
                                      <w:lang w:val="en-US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  <wpg:grpSp>
                            <wpg:cNvPr id="1029" name="Groupe 1029"/>
                            <wpg:cNvGrpSpPr/>
                            <wpg:grpSpPr>
                              <a:xfrm>
                                <a:off x="701749" y="0"/>
                                <a:ext cx="1139573" cy="2325900"/>
                                <a:chOff x="0" y="0"/>
                                <a:chExt cx="1139573" cy="2325900"/>
                              </a:xfrm>
                            </wpg:grpSpPr>
                            <wpg:grpSp>
                              <wpg:cNvPr id="1028" name="Groupe 1028"/>
                              <wpg:cNvGrpSpPr/>
                              <wpg:grpSpPr>
                                <a:xfrm>
                                  <a:off x="0" y="0"/>
                                  <a:ext cx="1139573" cy="1148034"/>
                                  <a:chOff x="0" y="0"/>
                                  <a:chExt cx="1139573" cy="1148034"/>
                                </a:xfrm>
                              </wpg:grpSpPr>
                              <wpg:grpSp>
                                <wpg:cNvPr id="159" name="Groupe 159"/>
                                <wpg:cNvGrpSpPr/>
                                <wpg:grpSpPr>
                                  <a:xfrm>
                                    <a:off x="340241" y="0"/>
                                    <a:ext cx="544830" cy="426498"/>
                                    <a:chOff x="0" y="0"/>
                                    <a:chExt cx="544830" cy="426498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49" name="Picture 8" descr="C:\Users\martinezm\Desktop\imgres.pn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48" t="62000" r="63137" b="14805"/>
                                    <a:stretch/>
                                  </pic:blipFill>
                                  <pic:spPr bwMode="auto">
                                    <a:xfrm>
                                      <a:off x="63796" y="0"/>
                                      <a:ext cx="404037" cy="308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  <wps:wsp>
                                  <wps:cNvPr id="191" name="Rectangle 190"/>
                                  <wps:cNvSpPr/>
                                  <wps:spPr>
                                    <a:xfrm>
                                      <a:off x="0" y="180753"/>
                                      <a:ext cx="544830" cy="24574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:rsidR="009E6B3A" w:rsidRDefault="009E6B3A" w:rsidP="009E6B3A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</w:pPr>
                                        <w:r>
                                          <w:rPr>
                                            <w:rFonts w:asciiTheme="minorHAnsi" w:hAnsi="Calibri" w:cstheme="minorBidi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>MATIN</w:t>
                                        </w:r>
                                      </w:p>
                                    </w:txbxContent>
                                  </wps:txbx>
                                  <wps:bodyPr wrap="none">
                                    <a:spAutoFit/>
                                  </wps:bodyPr>
                                </wps:wsp>
                              </wpg:grpSp>
                              <wpg:grpSp>
                                <wpg:cNvPr id="1024" name="Groupe 1024"/>
                                <wpg:cNvGrpSpPr/>
                                <wpg:grpSpPr>
                                  <a:xfrm>
                                    <a:off x="0" y="244549"/>
                                    <a:ext cx="1139573" cy="903485"/>
                                    <a:chOff x="0" y="0"/>
                                    <a:chExt cx="1139573" cy="903485"/>
                                  </a:xfrm>
                                </wpg:grpSpPr>
                                <wpg:grpSp>
                                  <wpg:cNvPr id="104" name="Groupe 159"/>
                                  <wpg:cNvGrpSpPr/>
                                  <wpg:grpSpPr>
                                    <a:xfrm>
                                      <a:off x="0" y="5301"/>
                                      <a:ext cx="1082675" cy="898184"/>
                                      <a:chOff x="5116669" y="587842"/>
                                      <a:chExt cx="1083192" cy="898715"/>
                                    </a:xfrm>
                                  </wpg:grpSpPr>
                                  <wpg:grpSp>
                                    <wpg:cNvPr id="105" name="Group 40"/>
                                    <wpg:cNvGrpSpPr/>
                                    <wpg:grpSpPr>
                                      <a:xfrm>
                                        <a:off x="5116669" y="587842"/>
                                        <a:ext cx="1083192" cy="556293"/>
                                        <a:chOff x="5116669" y="587842"/>
                                        <a:chExt cx="1083192" cy="556293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06" name="Picture 41" descr="4.gif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H="1">
                                          <a:off x="5765958" y="587842"/>
                                          <a:ext cx="433903" cy="54186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07" name="Picture 42" descr="ac-gsk-small-and-medium-mask.pn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2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48462"/>
                                        <a:stretch/>
                                      </pic:blipFill>
                                      <pic:spPr>
                                        <a:xfrm rot="16200000">
                                          <a:off x="5322147" y="501608"/>
                                          <a:ext cx="437049" cy="8480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wps:wsp>
                                    <wps:cNvPr id="110" name="Rectangle 110"/>
                                    <wps:cNvSpPr/>
                                    <wps:spPr>
                                      <a:xfrm>
                                        <a:off x="5334700" y="1208898"/>
                                        <a:ext cx="734240" cy="277659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txbx>
                                      <w:txbxContent>
                                        <w:p w:rsidR="009E6B3A" w:rsidRDefault="009E6B3A" w:rsidP="009E6B3A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</w:pPr>
                                          <w:r>
                                            <w:rPr>
                                              <w:rFonts w:asciiTheme="minorHAnsi" w:hAnsi="Calibri" w:cstheme="minorBidi"/>
                                              <w:color w:val="000000" w:themeColor="text1"/>
                                              <w:kern w:val="24"/>
                                              <w:lang w:val="en-US"/>
                                            </w:rPr>
                                            <w:t xml:space="preserve">2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Theme="minorHAnsi" w:hAnsi="Calibri" w:cstheme="minorBidi"/>
                                              <w:color w:val="000000" w:themeColor="text1"/>
                                              <w:kern w:val="24"/>
                                              <w:lang w:val="en-US"/>
                                            </w:rPr>
                                            <w:t>pushs</w:t>
                                          </w:r>
                                          <w:proofErr w:type="spellEnd"/>
                                        </w:p>
                                      </w:txbxContent>
                                    </wps:txbx>
                                    <wps:bodyPr wrap="square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124" name="Rectangle 118"/>
                                  <wps:cNvSpPr/>
                                  <wps:spPr>
                                    <a:xfrm rot="17172435">
                                      <a:off x="723013" y="186055"/>
                                      <a:ext cx="602615" cy="23050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:rsidR="009E6B3A" w:rsidRDefault="009E6B3A" w:rsidP="009E6B3A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Theme="minorHAnsi" w:hAnsi="Calibri" w:cstheme="minorBidi"/>
                                            <w:color w:val="000000" w:themeColor="text1"/>
                                            <w:kern w:val="24"/>
                                            <w:sz w:val="18"/>
                                            <w:szCs w:val="18"/>
                                            <w:lang w:val="en-US"/>
                                          </w:rPr>
                                          <w:t>Axotide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Theme="minorHAnsi" w:hAnsi="Calibri" w:cstheme="minorBidi"/>
                                            <w:color w:val="000000" w:themeColor="text1"/>
                                            <w:kern w:val="24"/>
                                            <w:sz w:val="18"/>
                                            <w:szCs w:val="18"/>
                                            <w:lang w:val="en-US"/>
                                          </w:rPr>
                                          <w:t>®</w:t>
                                        </w:r>
                                      </w:p>
                                    </w:txbxContent>
                                  </wps:txbx>
                                  <wps:bodyPr wrap="none">
                                    <a:spAutoFit/>
                                  </wps:bodyPr>
                                </wps:wsp>
                              </wpg:grpSp>
                            </wpg:grpSp>
                            <wpg:grpSp>
                              <wpg:cNvPr id="1027" name="Groupe 1027"/>
                              <wpg:cNvGrpSpPr/>
                              <wpg:grpSpPr>
                                <a:xfrm>
                                  <a:off x="0" y="1185626"/>
                                  <a:ext cx="1139573" cy="1140274"/>
                                  <a:chOff x="0" y="47943"/>
                                  <a:chExt cx="1139573" cy="1140274"/>
                                </a:xfrm>
                              </wpg:grpSpPr>
                              <wpg:grpSp>
                                <wpg:cNvPr id="111" name="Group 198"/>
                                <wpg:cNvGrpSpPr/>
                                <wpg:grpSpPr>
                                  <a:xfrm>
                                    <a:off x="393404" y="47943"/>
                                    <a:ext cx="426720" cy="429242"/>
                                    <a:chOff x="5437537" y="1645259"/>
                                    <a:chExt cx="426720" cy="429583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12" name="Picture 9" descr="C:\Users\martinezm\Desktop\image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479" t="12353" r="15759" b="14631"/>
                                    <a:stretch/>
                                  </pic:blipFill>
                                  <pic:spPr bwMode="auto">
                                    <a:xfrm rot="7921051">
                                      <a:off x="5509959" y="1617266"/>
                                      <a:ext cx="252415" cy="3084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13" name="Picture 8" descr="C:\Users\martinezm\Desktop\imgre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9645" t="76546" r="5055" b="19818"/>
                                    <a:stretch/>
                                  </pic:blipFill>
                                  <pic:spPr bwMode="auto">
                                    <a:xfrm>
                                      <a:off x="5499568" y="1868078"/>
                                      <a:ext cx="316650" cy="45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wps:wsp>
                                  <wps:cNvPr id="114" name="Rectangle 114"/>
                                  <wps:cNvSpPr/>
                                  <wps:spPr>
                                    <a:xfrm>
                                      <a:off x="5437537" y="1828462"/>
                                      <a:ext cx="426720" cy="24638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:rsidR="009E6B3A" w:rsidRDefault="009E6B3A" w:rsidP="009E6B3A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</w:pPr>
                                        <w:r>
                                          <w:rPr>
                                            <w:rFonts w:asciiTheme="minorHAnsi" w:hAnsi="Calibri" w:cstheme="minorBidi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>SOIR</w:t>
                                        </w:r>
                                      </w:p>
                                    </w:txbxContent>
                                  </wps:txbx>
                                  <wps:bodyPr wrap="none">
                                    <a:spAutoFit/>
                                  </wps:bodyPr>
                                </wps:wsp>
                              </wpg:grpSp>
                              <wpg:grpSp>
                                <wpg:cNvPr id="1025" name="Groupe 1025"/>
                                <wpg:cNvGrpSpPr/>
                                <wpg:grpSpPr>
                                  <a:xfrm>
                                    <a:off x="0" y="265814"/>
                                    <a:ext cx="1139573" cy="922403"/>
                                    <a:chOff x="0" y="0"/>
                                    <a:chExt cx="1139573" cy="922403"/>
                                  </a:xfrm>
                                </wpg:grpSpPr>
                                <wpg:grpSp>
                                  <wpg:cNvPr id="97" name="Groupe 9"/>
                                  <wpg:cNvGrpSpPr/>
                                  <wpg:grpSpPr>
                                    <a:xfrm>
                                      <a:off x="0" y="26568"/>
                                      <a:ext cx="1082675" cy="895835"/>
                                      <a:chOff x="5110223" y="1762532"/>
                                      <a:chExt cx="1083192" cy="896372"/>
                                    </a:xfrm>
                                  </wpg:grpSpPr>
                                  <wpg:grpSp>
                                    <wpg:cNvPr id="98" name="Group 40"/>
                                    <wpg:cNvGrpSpPr/>
                                    <wpg:grpSpPr>
                                      <a:xfrm>
                                        <a:off x="5110223" y="1762532"/>
                                        <a:ext cx="1083192" cy="556293"/>
                                        <a:chOff x="5110223" y="1762532"/>
                                        <a:chExt cx="1083192" cy="556293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99" name="Picture 41" descr="4.gif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H="1">
                                          <a:off x="5759512" y="1762532"/>
                                          <a:ext cx="433903" cy="54186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00" name="Picture 42" descr="ac-gsk-small-and-medium-mask.pn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2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48462"/>
                                        <a:stretch/>
                                      </pic:blipFill>
                                      <pic:spPr>
                                        <a:xfrm rot="16200000">
                                          <a:off x="5315701" y="1676298"/>
                                          <a:ext cx="437049" cy="8480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wps:wsp>
                                    <wps:cNvPr id="103" name="Rectangle 103"/>
                                    <wps:cNvSpPr/>
                                    <wps:spPr>
                                      <a:xfrm>
                                        <a:off x="5370811" y="2381242"/>
                                        <a:ext cx="779951" cy="277662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txbx>
                                      <w:txbxContent>
                                        <w:p w:rsidR="009E6B3A" w:rsidRDefault="009E6B3A" w:rsidP="009E6B3A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</w:pPr>
                                          <w:r>
                                            <w:rPr>
                                              <w:rFonts w:asciiTheme="minorHAnsi" w:hAnsi="Calibri" w:cstheme="minorBidi"/>
                                              <w:color w:val="000000" w:themeColor="text1"/>
                                              <w:kern w:val="24"/>
                                              <w:lang w:val="en-US"/>
                                            </w:rPr>
                                            <w:t xml:space="preserve">2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Theme="minorHAnsi" w:hAnsi="Calibri" w:cstheme="minorBidi"/>
                                              <w:color w:val="000000" w:themeColor="text1"/>
                                              <w:kern w:val="24"/>
                                              <w:lang w:val="en-US"/>
                                            </w:rPr>
                                            <w:t>pushs</w:t>
                                          </w:r>
                                          <w:proofErr w:type="spellEnd"/>
                                        </w:p>
                                      </w:txbxContent>
                                    </wps:txbx>
                                    <wps:bodyPr wrap="square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125" name="Rectangle 118"/>
                                  <wps:cNvSpPr/>
                                  <wps:spPr>
                                    <a:xfrm rot="17172435">
                                      <a:off x="723013" y="186055"/>
                                      <a:ext cx="602615" cy="23050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:rsidR="009E6B3A" w:rsidRDefault="009E6B3A" w:rsidP="009E6B3A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Theme="minorHAnsi" w:hAnsi="Calibri" w:cstheme="minorBidi"/>
                                            <w:color w:val="000000" w:themeColor="text1"/>
                                            <w:kern w:val="24"/>
                                            <w:sz w:val="18"/>
                                            <w:szCs w:val="18"/>
                                            <w:lang w:val="en-US"/>
                                          </w:rPr>
                                          <w:t>Axotide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Theme="minorHAnsi" w:hAnsi="Calibri" w:cstheme="minorBidi"/>
                                            <w:color w:val="000000" w:themeColor="text1"/>
                                            <w:kern w:val="24"/>
                                            <w:sz w:val="18"/>
                                            <w:szCs w:val="18"/>
                                            <w:lang w:val="en-US"/>
                                          </w:rPr>
                                          <w:t>®</w:t>
                                        </w:r>
                                      </w:p>
                                    </w:txbxContent>
                                  </wps:txbx>
                                  <wps:bodyPr wrap="none">
                                    <a:sp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032" o:spid="_x0000_s1086" style="position:absolute;margin-left:172.4pt;margin-top:.35pt;width:360.65pt;height:213.45pt;z-index:251665408;mso-width-relative:margin;mso-height-relative:margin" coordorigin="1890,4359" coordsize="45809,27114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">
                <v:rect id="Rectangle 101" o:spid="_x0000_s1087" style="position:absolute;left:1890;top:27409;width:45809;height:4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D/p74A&#10;AADcAAAADwAAAGRycy9kb3ducmV2LnhtbERPS4vCMBC+C/6HMII3m3YPsluN4gNB9rYqeB2asSkm&#10;k9LE2v33ZmHB23x8z1muB2dFT11oPCsoshwEceV1w7WCy/kw+wQRIrJG65kU/FKA9Wo8WmKp/ZN/&#10;qD/FWqQQDiUqMDG2pZShMuQwZL4lTtzNdw5jgl0tdYfPFO6s/MjzuXTYcGow2NLOUHU/PZyCYXtF&#10;6a2hG0qXf/eHYl/srFLTybBZgIg0xLf4333UaX7xBX/PpAvk6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Pg/6e+AAAA3AAAAA8AAAAAAAAAAAAAAAAAmAIAAGRycy9kb3ducmV2&#10;LnhtbFBLBQYAAAAABAAEAPUAAACDAwAAAAA=&#10;" filled="f" stroked="f">
                  <v:textbox>
                    <w:txbxContent>
                      <w:p w:rsidR="009E6B3A" w:rsidRDefault="009E6B3A" w:rsidP="009E6B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Si pas d’amélioration, consulter votre médecin dans les 24h</w:t>
                        </w:r>
                      </w:p>
                    </w:txbxContent>
                  </v:textbox>
                </v:rect>
                <v:group id="Groupe 1031" o:spid="_x0000_s1088" style="position:absolute;left:4040;top:4359;width:36169;height:23259" coordorigin="425" coordsize="36169,23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    <v:group id="Groupe 18" o:spid="_x0000_s1089" style="position:absolute;left:1807;top:744;width:11608;height:14531" coordorigin="25613,6717" coordsize="11612,14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<v:rect id="Rectangle 84" o:spid="_x0000_s1090" style="position:absolute;left:32760;top:6717;width:2995;height:23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JquMUA&#10;AADbAAAADwAAAGRycy9kb3ducmV2LnhtbESPT2vCQBTE7wW/w/KE3urGUotEV6kBQbGFaHvw+Mg+&#10;k9Ds2zS75k8/fbcgeBxm5jfMct2bSrTUuNKygukkAkGcWV1yruDrc/s0B+E8ssbKMikYyMF6NXpY&#10;Yqxtx0dqTz4XAcIuRgWF93UspcsKMugmtiYO3sU2Bn2QTS51g12Am0o+R9GrNFhyWCiwpqSg7Pt0&#10;NQo27x+HNuUffen3s/TX2wTxPCj1OO7fFiA89f4evrV3WsH8Bf6/h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kmq4xQAAANsAAAAPAAAAAAAAAAAAAAAAAJgCAABkcnMv&#10;ZG93bnJldi54bWxQSwUGAAAAAAQABAD1AAAAigMAAAAA&#10;" fillcolor="white [3212]" stroked="f">
                      <v:textbox>
                        <w:txbxContent>
                          <w:p w:rsidR="009E6B3A" w:rsidRDefault="009E6B3A" w:rsidP="009E6B3A"/>
                        </w:txbxContent>
                      </v:textbox>
                    </v:rect>
                    <v:shape id="Picture 21" o:spid="_x0000_s1091" type="#_x0000_t75" alt="3.gif" style="position:absolute;left:32621;top:11943;width:3310;height:441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28d/FAAAA2wAAAA8AAABkcnMvZG93bnJldi54bWxEj91qwkAUhO8F32E5hd6ZjS2KTd2IlCqC&#10;YGna3h+zJz80ezbNrjG+vSsIvRxm5htmuRpMI3rqXG1ZwTSKQRDnVtdcKvj+2kwWIJxH1thYJgUX&#10;crBKx6MlJtqe+ZP6zJciQNglqKDyvk2kdHlFBl1kW+LgFbYz6IPsSqk7PAe4aeRTHM+lwZrDQoUt&#10;vVWU/2Yno+D55Wf6vv3bDA25bXw4fuyzvjgq9fgwrF9BeBr8f/je3mkFixncvoQfI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9vHfxQAAANsAAAAPAAAAAAAAAAAAAAAA&#10;AJ8CAABkcnMvZG93bnJldi54bWxQSwUGAAAAAAQABAD3AAAAkQMAAAAA&#10;">
                      <v:imagedata r:id="rId21" o:title="3"/>
                      <v:path arrowok="t"/>
                    </v:shape>
                    <v:group id="Groupe 86" o:spid="_x0000_s1092" style="position:absolute;left:25613;top:11115;width:11612;height:10140" coordorigin="25613,11115" coordsize="11612,10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    <v:group id="Groupe 87" o:spid="_x0000_s1093" style="position:absolute;left:25613;top:11115;width:11612;height:6337" coordorigin="25613,11115" coordsize="11612,6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    <v:shape id="Picture 14" o:spid="_x0000_s1094" type="#_x0000_t75" alt="ac-gsk-small-and-medium-mask.png" style="position:absolute;left:27667;top:10799;width:4371;height:848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oyxm8AAAA2wAAAA8AAABkcnMvZG93bnJldi54bWxET0sKwjAQ3QveIYzgzqYqiFSjiCAICsXP&#10;xt3YjG2xmdQmar29WQguH+8/X7amEi9qXGlZwTCKQRBnVpecKzifNoMpCOeRNVaWScGHHCwX3c4c&#10;E23ffKDX0ecihLBLUEHhfZ1I6bKCDLrI1sSBu9nGoA+wyaVu8B3CTSVHcTyRBksODQXWtC4oux+f&#10;RoEc7/M7lld5eQxxRW1q011qler32tUMhKfW/8U/91YrmIax4Uv4AXLx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+aMsZvAAAANsAAAAPAAAAAAAAAAAAAAAAAJ8CAABkcnMv&#10;ZG93bnJldi54bWxQSwUGAAAAAAQABAD3AAAAiAMAAAAA&#10;">
                          <v:imagedata r:id="rId27" o:title="ac-gsk-small-and-medium-mask" cropleft="31760f"/>
                          <v:path arrowok="t"/>
                        </v:shape>
                        <v:rect id="Rectangle 89" o:spid="_x0000_s1095" style="position:absolute;left:32901;top:13128;width:6337;height:2311;rotation:-4836082fd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76FcYA&#10;AADbAAAADwAAAGRycy9kb3ducmV2LnhtbESP3WoCMRSE7wXfIRyhd5pVsGxXo5SCaKmW+lOKd4fN&#10;6e7WzUnYpLq+fSMIvRxm5htmOm9NLc7U+MqyguEgAUGcW11xoeCwX/RTED4ga6wtk4IreZjPup0p&#10;ZtpeeEvnXShEhLDPUEEZgsuk9HlJBv3AOuLofdvGYIiyKaRu8BLhppajJHmUBiuOCyU6eikpP+1+&#10;jYL10S3Xb58/X+/J0LxuTsvjxzh1Sj302ucJiEBt+A/f2yutIH2C25f4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76FcYAAADbAAAADwAAAAAAAAAAAAAAAACYAgAAZHJz&#10;L2Rvd25yZXYueG1sUEsFBgAAAAAEAAQA9QAAAIsDAAAAAA==&#10;" filled="f" stroked="f">
                          <v:textbox style="mso-fit-shape-to-text:t">
                            <w:txbxContent>
                              <w:p w:rsidR="009E6B3A" w:rsidRDefault="009E6B3A" w:rsidP="009E6B3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  <w:t>Ventolin®</w:t>
                                </w:r>
                              </w:p>
                            </w:txbxContent>
                          </v:textbox>
                        </v:rect>
                      </v:group>
                      <v:rect id="Rectangle 96" o:spid="_x0000_s1096" style="position:absolute;left:27870;top:18480;width:6540;height:27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R4cMA&#10;AADbAAAADwAAAGRycy9kb3ducmV2LnhtbESP3WoCMRSE74W+QzgFb6QmlSJ2a5RS1Ba98ucBDpvT&#10;3dDNyZLEdX17UxC8HGbmG2a+7F0jOgrRetbwOlYgiEtvLFcaTsf1ywxETMgGG8+k4UoRlounwRwL&#10;4y+8p+6QKpEhHAvUUKfUFlLGsiaHcexb4uz9+uAwZRkqaQJeMtw1cqLUVDq0nBdqbOmrpvLvcHYa&#10;3jaT7cqO1M667oynrQzqm3daD5/7zw8Qifr0CN/bP0bD+xT+v+Qf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qR4cMAAADbAAAADwAAAAAAAAAAAAAAAACYAgAAZHJzL2Rv&#10;d25yZXYueG1sUEsFBgAAAAAEAAQA9QAAAIgDAAAAAA==&#10;" filled="f" stroked="f">
                        <v:textbox style="mso-fit-shape-to-text:t">
                          <w:txbxContent>
                            <w:p w:rsidR="009E6B3A" w:rsidRDefault="009E6B3A" w:rsidP="009E6B3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lang w:val="en-US"/>
                                </w:rPr>
                                <w:t xml:space="preserve">2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lang w:val="en-US"/>
                                </w:rPr>
                                <w:t>pushs</w:t>
                              </w:r>
                              <w:proofErr w:type="spellEnd"/>
                            </w:p>
                          </w:txbxContent>
                        </v:textbox>
                      </v:rect>
                    </v:group>
                  </v:group>
                  <v:rect id="Rectangle 166" o:spid="_x0000_s1097" style="position:absolute;left:425;top:15838;width:16722;height:2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7ILsMA&#10;AADcAAAADwAAAGRycy9kb3ducmV2LnhtbERP22rCQBB9L/gPywh9KbqplKgxGyleIPWt0Q8Ys2MS&#10;zc6G7FbTv+8WCn2bw7lOuh5MK+7Uu8aygtdpBIK4tLrhSsHpuJ8sQDiPrLG1TAq+ycE6Gz2lmGj7&#10;4E+6F74SIYRdggpq77tESlfWZNBNbUccuIvtDfoA+0rqHh8h3LRyFkWxNNhwaKixo01N5a34Mgo+&#10;Dm+H0yaX19uy2b7k8yKS53in1PN4eF+B8DT4f/GfO9dhfjyH32fCB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7ILsMAAADcAAAADwAAAAAAAAAAAAAAAACYAgAAZHJzL2Rv&#10;d25yZXYueG1sUEsFBgAAAAAEAAQA9QAAAIgDAAAAAA==&#10;" filled="f" stroked="f">
                    <v:textbox style="mso-fit-shape-to-text:t">
                      <w:txbxContent>
                        <w:p w:rsidR="009E6B3A" w:rsidRDefault="009E6B3A" w:rsidP="009E6B3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lang w:val="en-US"/>
                            </w:rPr>
                            <w:t xml:space="preserve">TOUTES LES </w:t>
                          </w:r>
                          <w:r w:rsidRPr="00E80087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u w:val="single"/>
                              <w:lang w:val="en-US"/>
                            </w:rPr>
                            <w:t>4 HEURES</w:t>
                          </w:r>
                        </w:p>
                      </w:txbxContent>
                    </v:textbox>
                  </v:rect>
                  <v:group id="Groupe 1030" o:spid="_x0000_s1098" style="position:absolute;left:17994;width:18600;height:23259" coordorigin="-187" coordsize="18600,23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  <v:rect id="Rectangle 122" o:spid="_x0000_s1099" style="position:absolute;left:-187;top:5601;width:5244;height:92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x1p8EA&#10;AADcAAAADwAAAGRycy9kb3ducmV2LnhtbERPzWoCMRC+F/oOYQpeiibdFimrUURqLXrS+gDDZtwN&#10;biZLEtft25tCobf5+H5nvhxcK3oK0XrW8DJRIIgrbyzXGk7fm/E7iJiQDbaeScMPRVguHh/mWBp/&#10;4wP1x1SLHMKxRA1NSl0pZawachgnviPO3NkHhynDUEsT8JbDXSsLpabSoeXc0GBH64aqy/HqNLx9&#10;FrsP+6z21vVXPO1kUFveaz16GlYzEImG9C/+c3+ZPL94hd9n8gV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8dafBAAAA3AAAAA8AAAAAAAAAAAAAAAAAmAIAAGRycy9kb3du&#10;cmV2LnhtbFBLBQYAAAAABAAEAPUAAACGAwAAAAA=&#10;" filled="f" stroked="f">
                      <v:textbox style="mso-fit-shape-to-text:t">
                        <w:txbxContent>
                          <w:p w:rsidR="009E6B3A" w:rsidRDefault="009E6B3A" w:rsidP="009E6B3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08"/>
                                <w:szCs w:val="108"/>
                                <w:lang w:val="en-US"/>
                              </w:rPr>
                              <w:t>+</w:t>
                            </w:r>
                          </w:p>
                        </w:txbxContent>
                      </v:textbox>
                    </v:rect>
                    <v:group id="Groupe 1029" o:spid="_x0000_s1100" style="position:absolute;left:7017;width:11396;height:23259" coordsize="11395,23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    <v:group id="Groupe 1028" o:spid="_x0000_s1101" style="position:absolute;width:11395;height:11480" coordsize="11395,11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      <v:group id="Groupe 159" o:spid="_x0000_s1102" style="position:absolute;left:3402;width:5448;height:4264" coordsize="5448,4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        <v:shape id="Picture 8" o:spid="_x0000_s1103" type="#_x0000_t75" style="position:absolute;left:637;width:4041;height:3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X7o3CAAAA3AAAAA8AAABkcnMvZG93bnJldi54bWxET01rAjEQvRf8D2EEbzWrlNKuRilKUeml&#10;jdLzsBl3t24myybR9N83hUJv83ifs1wn24krDb51rGA2LUAQV860XCs4HV/vn0D4gGywc0wKvsnD&#10;ejW6W2Jp3I0/6KpDLXII+xIVNCH0pZS+asiin7qeOHNnN1gMGQ61NAPecrjt5LwoHqXFlnNDgz1t&#10;GqouOloFu7jT8TMe9FGm97d0+LpsdTwpNRmnlwWIQCn8i//ce5PnPzzD7zP5Arn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l+6NwgAAANwAAAAPAAAAAAAAAAAAAAAAAJ8C&#10;AABkcnMvZG93bnJldi54bWxQSwUGAAAAAAQABAD3AAAAjgMAAAAA&#10;">
                            <v:imagedata r:id="rId19" o:title="imgres" croptop="40632f" cropbottom="9703f" cropleft="3570f" cropright="41377f"/>
                            <v:path arrowok="t"/>
                          </v:shape>
                          <v:rect id="Rectangle 190" o:spid="_x0000_s1104" style="position:absolute;top:1807;width:5448;height:24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2HrMEA&#10;AADcAAAADwAAAGRycy9kb3ducmV2LnhtbERP22oCMRB9F/oPYQRfpCZKEbsapZTaFn3y8gHDZtwN&#10;biZLEtft3zeFgm9zONdZbXrXiI5CtJ41TCcKBHHpjeVKw/m0fV6AiAnZYOOZNPxQhM36abDCwvg7&#10;H6g7pkrkEI4FaqhTagspY1mTwzjxLXHmLj44TBmGSpqA9xzuGjlTai4dWs4NNbb0XlN5Pd6chpfP&#10;2e7DjtXeuu6G550M6ov3Wo+G/dsSRKI+PcT/7m+T579O4e+ZfIF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dh6zBAAAA3AAAAA8AAAAAAAAAAAAAAAAAmAIAAGRycy9kb3du&#10;cmV2LnhtbFBLBQYAAAAABAAEAPUAAACGAwAAAAA=&#10;" filled="f" stroked="f">
                            <v:textbox style="mso-fit-shape-to-text:t">
                              <w:txbxContent>
                                <w:p w:rsidR="009E6B3A" w:rsidRDefault="009E6B3A" w:rsidP="009E6B3A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n-US"/>
                                    </w:rPr>
                                    <w:t>MATIN</w:t>
                                  </w:r>
                                </w:p>
                              </w:txbxContent>
                            </v:textbox>
                          </v:rect>
                        </v:group>
                        <v:group id="Groupe 1024" o:spid="_x0000_s1105" style="position:absolute;top:2445;width:11395;height:9035" coordsize="11395,9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        <v:group id="Groupe 159" o:spid="_x0000_s1106" style="position:absolute;top:53;width:10826;height:8981" coordorigin="51166,5878" coordsize="10831,8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        <v:group id="Group 40" o:spid="_x0000_s1107" style="position:absolute;left:51166;top:5878;width:10832;height:5563" coordorigin="51166,5878" coordsize="10831,5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          <v:shape id="Picture 41" o:spid="_x0000_s1108" type="#_x0000_t75" alt="4.gif" style="position:absolute;left:57659;top:5878;width:4339;height:541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QkUvCAAAA3AAAAA8AAABkcnMvZG93bnJldi54bWxET0uLwjAQvi/4H8II3tZED8WtRvGBsiAs&#10;bF32PDRjW9pMShNt/fcbQdjbfHzPWW0G24g7db5yrGE2VSCIc2cqLjT8XI7vCxA+IBtsHJOGB3nY&#10;rEdvK0yN6/mb7lkoRAxhn6KGMoQ2ldLnJVn0U9cSR+7qOoshwq6QpsM+httGzpVKpMWKY0OJLe1L&#10;yuvsZjWcducqqb8WH5fM9Wp2uG3P9W+h9WQ8bJcgAg3hX/xyf5o4XyXwfCZeIN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UJFLwgAAANwAAAAPAAAAAAAAAAAAAAAAAJ8C&#10;AABkcnMvZG93bnJldi54bWxQSwUGAAAAAAQABAD3AAAAjgMAAAAA&#10;">
                                <v:imagedata r:id="rId17" o:title="4"/>
                                <v:path arrowok="t"/>
                              </v:shape>
                              <v:shape id="Picture 42" o:spid="_x0000_s1109" type="#_x0000_t75" alt="ac-gsk-small-and-medium-mask.png" style="position:absolute;left:53220;top:5016;width:4371;height:848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LjsO/AAAA3AAAAA8AAABkcnMvZG93bnJldi54bWxET8uqwjAQ3Qv+QxjBnaYqeKUaRQRBUCg+&#10;Nu7GZmyLzaQ2UevfG0G4uzmc58wWjSnFk2pXWFYw6EcgiFOrC84UnI7r3gSE88gaS8uk4E0OFvN2&#10;a4axti/e0/PgMxFC2MWoIPe+iqV0aU4GXd9WxIG72tqgD7DOpK7xFcJNKYdRNJYGCw4NOVa0yim9&#10;HR5GgRztshsWF3m+D3BJTWKTbWKV6naa5RSEp8b/i3/ujQ7zoz/4PhMukP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i47DvwAAANwAAAAPAAAAAAAAAAAAAAAAAJ8CAABk&#10;cnMvZG93bnJldi54bWxQSwUGAAAAAAQABAD3AAAAiwMAAAAA&#10;">
                                <v:imagedata r:id="rId27" o:title="ac-gsk-small-and-medium-mask" cropleft="31760f"/>
                                <v:path arrowok="t"/>
                              </v:shape>
                            </v:group>
                            <v:rect id="Rectangle 110" o:spid="_x0000_s1110" style="position:absolute;left:53347;top:12088;width:7342;height:2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jJ8UA&#10;AADcAAAADwAAAGRycy9kb3ducmV2LnhtbESPwW7CQAxE70j8w8pIvaCyoaqgTVkQAiql3Ej5ADfr&#10;JilZb5RdIPw9PlTiZmvGM8+LVe8adaEu1J4NTCcJKOLC25pLA8fvz+c3UCEiW2w8k4EbBVgth4MF&#10;ptZf+UCXPJZKQjikaKCKsU21DkVFDsPEt8Si/frOYZS1K7Xt8CrhrtEvSTLTDmuWhgpb2lRUnPKz&#10;M/C1f90fN5n+O73X23E2zxP9M9sZ8zTq1x+gIvXxYf6/zqzgTwVfnpEJ9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SMnxQAAANwAAAAPAAAAAAAAAAAAAAAAAJgCAABkcnMv&#10;ZG93bnJldi54bWxQSwUGAAAAAAQABAD1AAAAigMAAAAA&#10;" filled="f" stroked="f">
                              <v:textbox style="mso-fit-shape-to-text:t">
                                <w:txbxContent>
                                  <w:p w:rsidR="009E6B3A" w:rsidRDefault="009E6B3A" w:rsidP="009E6B3A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w:t xml:space="preserve">2 </w:t>
                                    </w:r>
                                    <w:proofErr w:type="spellStart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w:t>pushs</w:t>
                                    </w:r>
                                    <w:proofErr w:type="spellEnd"/>
                                  </w:p>
                                </w:txbxContent>
                              </v:textbox>
                            </v:rect>
                          </v:group>
                          <v:rect id="Rectangle 118" o:spid="_x0000_s1111" style="position:absolute;left:7230;top:1860;width:6026;height:2305;rotation:-4836082fd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JjNsUA&#10;AADcAAAADwAAAGRycy9kb3ducmV2LnhtbERP22oCMRB9F/oPYQp9c7NKK7I1ShHElqrUSym+DZvp&#10;7tbNJGyirn9vhIJvczjXGU1aU4sTNb6yrKCXpCCIc6srLhTstrPuEIQPyBpry6TgQh4m44fOCDNt&#10;z7ym0yYUIoawz1BBGYLLpPR5SQZ9Yh1x5H5tYzBE2BRSN3iO4aaW/TQdSIMVx4YSHU1Lyg+bo1Gw&#10;2Lv54vP772eV9szH8jDff70MnVJPj+3bK4hAbbiL/93vOs7vP8PtmXiBH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mM2xQAAANwAAAAPAAAAAAAAAAAAAAAAAJgCAABkcnMv&#10;ZG93bnJldi54bWxQSwUGAAAAAAQABAD1AAAAigMAAAAA&#10;" filled="f" stroked="f">
                            <v:textbox style="mso-fit-shape-to-text:t">
                              <w:txbxContent>
                                <w:p w:rsidR="009E6B3A" w:rsidRDefault="009E6B3A" w:rsidP="009E6B3A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proofErr w:type="spellStart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  <w:t>Axotide</w:t>
                                  </w:r>
                                  <w:proofErr w:type="spellEnd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  <w:t>®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v:group id="Groupe 1027" o:spid="_x0000_s1112" style="position:absolute;top:11856;width:11395;height:11403" coordorigin=",479" coordsize="11395,11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      <v:group id="Group 198" o:spid="_x0000_s1113" style="position:absolute;left:3934;top:479;width:4267;height:4292" coordorigin="54375,16452" coordsize="4267,4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        <v:shape id="Picture 9" o:spid="_x0000_s1114" type="#_x0000_t75" style="position:absolute;left:55099;top:16172;width:2524;height:3084;rotation:865190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EvhS9AAAA3AAAAA8AAABkcnMvZG93bnJldi54bWxET82KwjAQvgv7DmEEb5rawiJdoyzCwp4E&#10;6z7A0IxJaTIpTVbr2xtB8DYf3+9s95N34kpj7AIrWK8KEMRt0B0bBX/nn+UGREzIGl1gUnCnCPvd&#10;x2yLtQ43PtG1SUbkEI41KrApDbWUsbXkMa7CQJy5Sxg9pgxHI/WItxzunSyL4lN67Dg3WBzoYKnt&#10;m3+vILbe3Stjy6ra9K4nQ43Go1KL+fT9BSLRlN7il/tX5/nrEp7P5Avk7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4S+FL0AAADcAAAADwAAAAAAAAAAAAAAAACfAgAAZHJz&#10;L2Rvd25yZXYueG1sUEsFBgAAAAAEAAQA9wAAAIkDAAAAAA==&#10;">
                            <v:imagedata r:id="rId20" o:title="images" croptop="8096f" cropbottom="9589f" cropleft="16043f" cropright="10328f"/>
                          </v:shape>
                          <v:shape id="Picture 8" o:spid="_x0000_s1115" type="#_x0000_t75" style="position:absolute;left:54995;top:18680;width:3167;height: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VHrTEAAAA3AAAAA8AAABkcnMvZG93bnJldi54bWxET01rwkAQvQv+h2WE3nRjKtKm2YgItoUq&#10;YtpLb9PsNAlmZ0N2a9J/7wqCt3m8z0lXg2nEmTpXW1Ywn0UgiAuray4VfH1up08gnEfW2FgmBf/k&#10;YJWNRykm2vZ8pHPuSxFC2CWooPK+TaR0RUUG3cy2xIH7tZ1BH2BXSt1hH8JNI+MoWkqDNYeGClva&#10;VFSc8j+jYLH4ifZx7J4/DjbOv3ev/fENS6UeJsP6BYSnwd/FN/e7DvPnj3B9Jlwgs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VHrTEAAAA3AAAAA8AAAAAAAAAAAAAAAAA&#10;nwIAAGRycy9kb3ducmV2LnhtbFBLBQYAAAAABAAEAPcAAACQAwAAAAA=&#10;">
                            <v:imagedata r:id="rId19" o:title="imgres" croptop="50165f" cropbottom="12988f" cropleft="45643f" cropright="3313f"/>
                          </v:shape>
                          <v:rect id="Rectangle 114" o:spid="_x0000_s1116" style="position:absolute;left:54375;top:18284;width:4267;height:24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knbsEA&#10;AADcAAAADwAAAGRycy9kb3ducmV2LnhtbERPyWrDMBC9F/IPYgq9lERKCCU4kU0J3UhOWT5gsCa2&#10;iDUykuK4f18VCr3N462zqUbXiYFCtJ41zGcKBHHtjeVGw/n0Pl2BiAnZYOeZNHxThKqcPGywMP7O&#10;BxqOqRE5hGOBGtqU+kLKWLfkMM58T5y5iw8OU4ahkSbgPYe7Ti6UepEOLeeGFnvatlRfjzenYfmx&#10;2L3ZZ7W3brjheSeD+uS91k+P4+saRKIx/Yv/3F8mz58v4feZfIEs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5J27BAAAA3AAAAA8AAAAAAAAAAAAAAAAAmAIAAGRycy9kb3du&#10;cmV2LnhtbFBLBQYAAAAABAAEAPUAAACGAwAAAAA=&#10;" filled="f" stroked="f">
                            <v:textbox style="mso-fit-shape-to-text:t">
                              <w:txbxContent>
                                <w:p w:rsidR="009E6B3A" w:rsidRDefault="009E6B3A" w:rsidP="009E6B3A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n-US"/>
                                    </w:rPr>
                                    <w:t>SOIR</w:t>
                                  </w:r>
                                </w:p>
                              </w:txbxContent>
                            </v:textbox>
                          </v:rect>
                        </v:group>
                        <v:group id="Groupe 1025" o:spid="_x0000_s1117" style="position:absolute;top:2658;width:11395;height:9224" coordsize="11395,9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        <v:group id="Groupe 9" o:spid="_x0000_s1118" style="position:absolute;top:265;width:10826;height:8959" coordorigin="51102,17625" coordsize="10831,89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        <v:group id="Group 40" o:spid="_x0000_s1119" style="position:absolute;left:51102;top:17625;width:10832;height:5563" coordorigin="51102,17625" coordsize="10831,5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          <v:shape id="Picture 41" o:spid="_x0000_s1120" type="#_x0000_t75" alt="4.gif" style="position:absolute;left:57595;top:17625;width:4339;height:541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y94nDAAAA2wAAAA8AAABkcnMvZG93bnJldi54bWxEj0GLwjAUhO/C/ofwFvamqR7Edo2iu7gI&#10;gmAre340z7a0eSlNtPXfG0HwOMzMN8xyPZhG3KhzlWUF00kEgji3uuJCwTnbjRcgnEfW2FgmBXdy&#10;sF59jJaYaNvziW6pL0SAsEtQQel9m0jp8pIMuoltiYN3sZ1BH2RXSN1hH+CmkbMomkuDFYeFElv6&#10;KSmv06tR8Lc9VPP6uIiz1PbR9Pe6OdT/hVJfn8PmG4Snwb/Dr/ZeK4hjeH4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LL3icMAAADbAAAADwAAAAAAAAAAAAAAAACf&#10;AgAAZHJzL2Rvd25yZXYueG1sUEsFBgAAAAAEAAQA9wAAAI8DAAAAAA==&#10;">
                                <v:imagedata r:id="rId17" o:title="4"/>
                                <v:path arrowok="t"/>
                              </v:shape>
                              <v:shape id="Picture 42" o:spid="_x0000_s1121" type="#_x0000_t75" alt="ac-gsk-small-and-medium-mask.png" style="position:absolute;left:53156;top:16763;width:4371;height:848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iFrfDAAAA3AAAAA8AAABkcnMvZG93bnJldi54bWxEj0+LwkAMxe+C32HIgjc7dQWRrqPIgiAo&#10;FP9cvMVOti12MrUzq91vvzkI3hLey3u/LFa9a9SDulB7NjBJUlDEhbc1lwbOp814DipEZIuNZzLw&#10;RwFWy+FggZn1Tz7Q4xhLJSEcMjRQxdhmWoeiIoch8S2xaD++cxhl7UptO3xKuGv0Z5rOtMOapaHC&#10;lr4rKm7HX2dAT/flDeurvtwnuKY+9/ku98aMPvr1F6hIfXybX9dbK/ip4MszMoFe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WIWt8MAAADcAAAADwAAAAAAAAAAAAAAAACf&#10;AgAAZHJzL2Rvd25yZXYueG1sUEsFBgAAAAAEAAQA9wAAAI8DAAAAAA==&#10;">
                                <v:imagedata r:id="rId27" o:title="ac-gsk-small-and-medium-mask" cropleft="31760f"/>
                                <v:path arrowok="t"/>
                              </v:shape>
                            </v:group>
                            <v:rect id="Rectangle 103" o:spid="_x0000_s1122" style="position:absolute;left:53708;top:23812;width:7799;height:2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rjcMA&#10;AADcAAAADwAAAGRycy9kb3ducmV2LnhtbERPzWrCQBC+F3yHZYReSt1tLbFGVylWIfVm6gNMs2MS&#10;zc6G7Fbj27tCobf5+H5nvuxtI87U+dqxhpeRAkFcOFNzqWH/vXl+B+EDssHGMWm4koflYvAwx9S4&#10;C+/onIdSxBD2KWqoQmhTKX1RkUU/ci1x5A6usxgi7EppOrzEcNvIV6USabHm2FBhS6uKilP+azV8&#10;bd+2+1Umj6dp/fmUTXIlf5K11o/D/mMGIlAf/sV/7szE+WoM92fiB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orjcMAAADcAAAADwAAAAAAAAAAAAAAAACYAgAAZHJzL2Rv&#10;d25yZXYueG1sUEsFBgAAAAAEAAQA9QAAAIgDAAAAAA==&#10;" filled="f" stroked="f">
                              <v:textbox style="mso-fit-shape-to-text:t">
                                <w:txbxContent>
                                  <w:p w:rsidR="009E6B3A" w:rsidRDefault="009E6B3A" w:rsidP="009E6B3A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w:t xml:space="preserve">2 </w:t>
                                    </w:r>
                                    <w:proofErr w:type="spellStart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w:t>pushs</w:t>
                                    </w:r>
                                    <w:proofErr w:type="spellEnd"/>
                                  </w:p>
                                </w:txbxContent>
                              </v:textbox>
                            </v:rect>
                          </v:group>
                          <v:rect id="Rectangle 118" o:spid="_x0000_s1123" style="position:absolute;left:7230;top:1860;width:6026;height:2305;rotation:-4836082fd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7GrcQA&#10;AADcAAAADwAAAGRycy9kb3ducmV2LnhtbERP32vCMBB+H/g/hBN8m2kLinRGGYOhog7nNoZvR3Nr&#10;O5tLaKLW/94Ig73dx/fzpvPONOJMra8tK0iHCQjiwuqaSwWfH6+PExA+IGtsLJOCK3mYz3oPU8y1&#10;vfA7nfehFDGEfY4KqhBcLqUvKjLoh9YRR+7HtgZDhG0pdYuXGG4amSXJWBqsOTZU6OilouK4PxkF&#10;m4NbbNZfv99vSWpW2+PisBtNnFKDfvf8BCJQF/7Ff+6ljvOzEdyfiR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Oxq3EAAAA3AAAAA8AAAAAAAAAAAAAAAAAmAIAAGRycy9k&#10;b3ducmV2LnhtbFBLBQYAAAAABAAEAPUAAACJAwAAAAA=&#10;" filled="f" stroked="f">
                            <v:textbox style="mso-fit-shape-to-text:t">
                              <w:txbxContent>
                                <w:p w:rsidR="009E6B3A" w:rsidRDefault="009E6B3A" w:rsidP="009E6B3A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proofErr w:type="spellStart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  <w:t>Axotide</w:t>
                                  </w:r>
                                  <w:proofErr w:type="spellEnd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  <w:t>®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:rsidR="009E6B3A" w:rsidRPr="009006F8" w:rsidRDefault="009E6B3A" w:rsidP="009E6B3A">
      <w:r>
        <w:rPr>
          <w:noProof/>
        </w:rPr>
        <w:drawing>
          <wp:anchor distT="0" distB="0" distL="114300" distR="114300" simplePos="0" relativeHeight="251664384" behindDoc="0" locked="0" layoutInCell="1" allowOverlap="1" wp14:anchorId="218839F3" wp14:editId="0223D5E7">
            <wp:simplePos x="0" y="0"/>
            <wp:positionH relativeFrom="column">
              <wp:posOffset>986155</wp:posOffset>
            </wp:positionH>
            <wp:positionV relativeFrom="paragraph">
              <wp:posOffset>45720</wp:posOffset>
            </wp:positionV>
            <wp:extent cx="276225" cy="233680"/>
            <wp:effectExtent l="0" t="0" r="0" b="0"/>
            <wp:wrapNone/>
            <wp:docPr id="82" name="Picture 57" descr="Capture d’écran 2016-01-06 à 18.10.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57" descr="Capture d’écran 2016-01-06 à 18.10.48.gif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6B3A" w:rsidRPr="009006F8" w:rsidRDefault="009E6B3A" w:rsidP="009E6B3A"/>
    <w:p w:rsidR="009E6B3A" w:rsidRPr="009006F8" w:rsidRDefault="009E6B3A" w:rsidP="009E6B3A"/>
    <w:p w:rsidR="009E6B3A" w:rsidRPr="009006F8" w:rsidRDefault="009E6B3A" w:rsidP="009E6B3A">
      <w:r>
        <w:rPr>
          <w:noProof/>
        </w:rPr>
        <w:drawing>
          <wp:anchor distT="0" distB="0" distL="114300" distR="114300" simplePos="0" relativeHeight="251691008" behindDoc="0" locked="0" layoutInCell="1" allowOverlap="1" wp14:anchorId="33D1C25B" wp14:editId="1119E2D3">
            <wp:simplePos x="0" y="0"/>
            <wp:positionH relativeFrom="column">
              <wp:posOffset>5478780</wp:posOffset>
            </wp:positionH>
            <wp:positionV relativeFrom="paragraph">
              <wp:posOffset>59690</wp:posOffset>
            </wp:positionV>
            <wp:extent cx="247015" cy="215265"/>
            <wp:effectExtent l="0" t="0" r="635" b="0"/>
            <wp:wrapNone/>
            <wp:docPr id="3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291F60E4" wp14:editId="33D4D30F">
            <wp:simplePos x="0" y="0"/>
            <wp:positionH relativeFrom="column">
              <wp:posOffset>5224145</wp:posOffset>
            </wp:positionH>
            <wp:positionV relativeFrom="paragraph">
              <wp:posOffset>60325</wp:posOffset>
            </wp:positionV>
            <wp:extent cx="247015" cy="215265"/>
            <wp:effectExtent l="0" t="0" r="635" b="0"/>
            <wp:wrapNone/>
            <wp:docPr id="3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9E6B3A" w:rsidRPr="009006F8" w:rsidRDefault="009E6B3A" w:rsidP="009E6B3A"/>
    <w:p w:rsidR="009E6B3A" w:rsidRPr="009006F8" w:rsidRDefault="009E6B3A" w:rsidP="009E6B3A">
      <w:r>
        <w:rPr>
          <w:noProof/>
        </w:rPr>
        <w:drawing>
          <wp:anchor distT="0" distB="0" distL="114300" distR="114300" simplePos="0" relativeHeight="251688960" behindDoc="0" locked="0" layoutInCell="1" allowOverlap="1" wp14:anchorId="06B1C430" wp14:editId="6CC021D4">
            <wp:simplePos x="0" y="0"/>
            <wp:positionH relativeFrom="column">
              <wp:posOffset>3110865</wp:posOffset>
            </wp:positionH>
            <wp:positionV relativeFrom="paragraph">
              <wp:posOffset>77388</wp:posOffset>
            </wp:positionV>
            <wp:extent cx="247015" cy="215265"/>
            <wp:effectExtent l="0" t="0" r="635" b="0"/>
            <wp:wrapNone/>
            <wp:docPr id="3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21DEAB4B" wp14:editId="765E17A9">
            <wp:simplePos x="0" y="0"/>
            <wp:positionH relativeFrom="column">
              <wp:posOffset>2835910</wp:posOffset>
            </wp:positionH>
            <wp:positionV relativeFrom="paragraph">
              <wp:posOffset>72472</wp:posOffset>
            </wp:positionV>
            <wp:extent cx="247015" cy="215265"/>
            <wp:effectExtent l="0" t="0" r="635" b="0"/>
            <wp:wrapNone/>
            <wp:docPr id="3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9E6B3A" w:rsidRPr="009006F8" w:rsidRDefault="009E6B3A" w:rsidP="009E6B3A"/>
    <w:p w:rsidR="009E6B3A" w:rsidRPr="009006F8" w:rsidRDefault="009E6B3A" w:rsidP="009E6B3A"/>
    <w:p w:rsidR="009E6B3A" w:rsidRPr="009006F8" w:rsidRDefault="009E6B3A" w:rsidP="009E6B3A"/>
    <w:p w:rsidR="009E6B3A" w:rsidRPr="009006F8" w:rsidRDefault="009E6B3A" w:rsidP="009E6B3A"/>
    <w:p w:rsidR="009E6B3A" w:rsidRPr="009006F8" w:rsidRDefault="009E6B3A" w:rsidP="009E6B3A">
      <w:r>
        <w:rPr>
          <w:noProof/>
        </w:rPr>
        <w:drawing>
          <wp:anchor distT="0" distB="0" distL="114300" distR="114300" simplePos="0" relativeHeight="251693056" behindDoc="0" locked="0" layoutInCell="1" allowOverlap="1" wp14:anchorId="12BEB02C" wp14:editId="3879528A">
            <wp:simplePos x="0" y="0"/>
            <wp:positionH relativeFrom="column">
              <wp:posOffset>5481955</wp:posOffset>
            </wp:positionH>
            <wp:positionV relativeFrom="paragraph">
              <wp:posOffset>38735</wp:posOffset>
            </wp:positionV>
            <wp:extent cx="247015" cy="215265"/>
            <wp:effectExtent l="0" t="0" r="635" b="0"/>
            <wp:wrapNone/>
            <wp:docPr id="1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216047B5" wp14:editId="05ABC0DA">
            <wp:simplePos x="0" y="0"/>
            <wp:positionH relativeFrom="column">
              <wp:posOffset>5218430</wp:posOffset>
            </wp:positionH>
            <wp:positionV relativeFrom="paragraph">
              <wp:posOffset>39370</wp:posOffset>
            </wp:positionV>
            <wp:extent cx="247015" cy="215265"/>
            <wp:effectExtent l="0" t="0" r="635" b="0"/>
            <wp:wrapNone/>
            <wp:docPr id="1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9E6B3A" w:rsidRPr="009006F8" w:rsidRDefault="009E6B3A" w:rsidP="009E6B3A"/>
    <w:p w:rsidR="009E6B3A" w:rsidRPr="009006F8" w:rsidRDefault="009E6B3A" w:rsidP="009E6B3A"/>
    <w:p w:rsidR="009E6B3A" w:rsidRPr="009006F8" w:rsidRDefault="009E6B3A" w:rsidP="009E6B3A"/>
    <w:p w:rsidR="009E6B3A" w:rsidRPr="009006F8" w:rsidRDefault="009E6B3A" w:rsidP="009E6B3A"/>
    <w:p w:rsidR="009E6B3A" w:rsidRPr="009006F8" w:rsidRDefault="009E6B3A" w:rsidP="009E6B3A"/>
    <w:p w:rsidR="009E6B3A" w:rsidRDefault="009E6B3A" w:rsidP="009E6B3A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912135C" wp14:editId="357D71AF">
                <wp:simplePos x="0" y="0"/>
                <wp:positionH relativeFrom="column">
                  <wp:posOffset>2876550</wp:posOffset>
                </wp:positionH>
                <wp:positionV relativeFrom="paragraph">
                  <wp:posOffset>101600</wp:posOffset>
                </wp:positionV>
                <wp:extent cx="681990" cy="189230"/>
                <wp:effectExtent l="57150" t="19050" r="22860" b="96520"/>
                <wp:wrapNone/>
                <wp:docPr id="1034" name="Groupe 1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990" cy="189230"/>
                          <a:chOff x="0" y="0"/>
                          <a:chExt cx="682492" cy="189702"/>
                        </a:xfrm>
                      </wpg:grpSpPr>
                      <wps:wsp>
                        <wps:cNvPr id="127" name="Up Arrow 151"/>
                        <wps:cNvSpPr/>
                        <wps:spPr>
                          <a:xfrm>
                            <a:off x="382772" y="0"/>
                            <a:ext cx="299720" cy="179070"/>
                          </a:xfrm>
                          <a:prstGeom prst="upArrow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1">
                            <a:schemeClr val="dk1"/>
                          </a:lnRef>
                          <a:fillRef idx="3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8" name="Up Arrow 153"/>
                        <wps:cNvSpPr/>
                        <wps:spPr>
                          <a:xfrm flipV="1">
                            <a:off x="0" y="10632"/>
                            <a:ext cx="299720" cy="179070"/>
                          </a:xfrm>
                          <a:prstGeom prst="upArrow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1">
                            <a:schemeClr val="dk1"/>
                          </a:lnRef>
                          <a:fillRef idx="3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034" o:spid="_x0000_s1026" style="position:absolute;margin-left:226.5pt;margin-top:8pt;width:53.7pt;height:14.9pt;z-index:251666432" coordsize="6824,1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">
                <v:shape id="Up Arrow 151" o:spid="_x0000_s1027" type="#_x0000_t68" style="position:absolute;left:3827;width:2997;height:1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Pxq8QA&#10;AADcAAAADwAAAGRycy9kb3ducmV2LnhtbERPTWvCQBC9C/6HZYReim70YCVmIyKkFWopjT30OGTH&#10;JG12Nuyumv77rlDwNo/3OdlmMJ24kPOtZQXzWQKCuLK65VrB57GYrkD4gKyxs0wKfsnDJh+PMky1&#10;vfIHXcpQixjCPkUFTQh9KqWvGjLoZ7YnjtzJOoMhQldL7fAaw00nF0mylAZbjg0N9rRrqPopz0bB&#10;sCyKx+Pr9vvlyx1sct6/ued3rdTDZNiuQQQawl38797rOH/xBLdn4gU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j8avEAAAA3AAAAA8AAAAAAAAAAAAAAAAAmAIAAGRycy9k&#10;b3ducmV2LnhtbFBLBQYAAAAABAAEAPUAAACJAwAAAAA=&#10;" adj="10800" fillcolor="black [3213]" strokecolor="black [3040]">
                  <v:shadow on="t" color="black" opacity="22937f" origin=",.5" offset="0,.63889mm"/>
                </v:shape>
                <v:shape id="Up Arrow 153" o:spid="_x0000_s1028" type="#_x0000_t68" style="position:absolute;top:106;width:2997;height:1791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TQisYA&#10;AADcAAAADwAAAGRycy9kb3ducmV2LnhtbESPT2vDMAzF74N9B6PBLqN11sMYad1SCmGj22FN27uI&#10;lT9tLAfba7JvPx0Gu0m8p/d+Wm0m16sbhdh5NvA8z0ARV9523Bg4HYvZK6iYkC32nsnAD0XYrO/v&#10;VphbP/KBbmVqlIRwzNFAm9KQax2rlhzGuR+IRat9cJhkDY22AUcJd71eZNmLdtixNLQ40K6l6lp+&#10;OwOfH1/np3pf27fxEg6s98X5WBbGPD5M2yWoRFP6N/9dv1vBXwitPCMT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TQisYAAADcAAAADwAAAAAAAAAAAAAAAACYAgAAZHJz&#10;L2Rvd25yZXYueG1sUEsFBgAAAAAEAAQA9QAAAIsDAAAAAA==&#10;" adj="10800" fillcolor="black [3213]" strokecolor="black [3040]">
                  <v:shadow on="t" color="black" opacity="22937f" origin=",.5" offset="0,.63889mm"/>
                </v:shape>
              </v:group>
            </w:pict>
          </mc:Fallback>
        </mc:AlternateContent>
      </w:r>
    </w:p>
    <w:p w:rsidR="009E6B3A" w:rsidRDefault="009E6B3A" w:rsidP="009E6B3A"/>
    <w:p w:rsidR="009E6B3A" w:rsidRDefault="009E6B3A" w:rsidP="009E6B3A">
      <w:r w:rsidRPr="003310A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7F286F" wp14:editId="313EE658">
                <wp:simplePos x="0" y="0"/>
                <wp:positionH relativeFrom="column">
                  <wp:posOffset>-349885</wp:posOffset>
                </wp:positionH>
                <wp:positionV relativeFrom="paragraph">
                  <wp:posOffset>53975</wp:posOffset>
                </wp:positionV>
                <wp:extent cx="3387725" cy="2966720"/>
                <wp:effectExtent l="57150" t="19050" r="60325" b="81280"/>
                <wp:wrapNone/>
                <wp:docPr id="150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7725" cy="2966720"/>
                        </a:xfrm>
                        <a:custGeom>
                          <a:avLst/>
                          <a:gdLst>
                            <a:gd name="connsiteX0" fmla="*/ 1784350 w 1790700"/>
                            <a:gd name="connsiteY0" fmla="*/ 12700 h 2616200"/>
                            <a:gd name="connsiteX1" fmla="*/ 1790700 w 1790700"/>
                            <a:gd name="connsiteY1" fmla="*/ 2616200 h 2616200"/>
                            <a:gd name="connsiteX2" fmla="*/ 279400 w 1790700"/>
                            <a:gd name="connsiteY2" fmla="*/ 2609850 h 2616200"/>
                            <a:gd name="connsiteX3" fmla="*/ 114300 w 1790700"/>
                            <a:gd name="connsiteY3" fmla="*/ 2482850 h 2616200"/>
                            <a:gd name="connsiteX4" fmla="*/ 6350 w 1790700"/>
                            <a:gd name="connsiteY4" fmla="*/ 2298700 h 2616200"/>
                            <a:gd name="connsiteX5" fmla="*/ 0 w 1790700"/>
                            <a:gd name="connsiteY5" fmla="*/ 368300 h 2616200"/>
                            <a:gd name="connsiteX6" fmla="*/ 127000 w 1790700"/>
                            <a:gd name="connsiteY6" fmla="*/ 127000 h 2616200"/>
                            <a:gd name="connsiteX7" fmla="*/ 374650 w 1790700"/>
                            <a:gd name="connsiteY7" fmla="*/ 0 h 2616200"/>
                            <a:gd name="connsiteX8" fmla="*/ 1784350 w 1790700"/>
                            <a:gd name="connsiteY8" fmla="*/ 12700 h 2616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790700" h="2616200">
                              <a:moveTo>
                                <a:pt x="1784350" y="12700"/>
                              </a:moveTo>
                              <a:cubicBezTo>
                                <a:pt x="1786467" y="880533"/>
                                <a:pt x="1788583" y="1748367"/>
                                <a:pt x="1790700" y="2616200"/>
                              </a:cubicBezTo>
                              <a:lnTo>
                                <a:pt x="279400" y="2609850"/>
                              </a:lnTo>
                              <a:lnTo>
                                <a:pt x="114300" y="2482850"/>
                              </a:lnTo>
                              <a:lnTo>
                                <a:pt x="6350" y="2298700"/>
                              </a:lnTo>
                              <a:cubicBezTo>
                                <a:pt x="4233" y="1655233"/>
                                <a:pt x="2117" y="1011767"/>
                                <a:pt x="0" y="368300"/>
                              </a:cubicBezTo>
                              <a:lnTo>
                                <a:pt x="127000" y="127000"/>
                              </a:lnTo>
                              <a:lnTo>
                                <a:pt x="374650" y="0"/>
                              </a:lnTo>
                              <a:lnTo>
                                <a:pt x="178435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4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6B3A" w:rsidRDefault="009E6B3A" w:rsidP="009E6B3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9E6B3A" w:rsidRDefault="009E6B3A" w:rsidP="009E6B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C88EE69" wp14:editId="3C2F2203">
                                  <wp:extent cx="765810" cy="882650"/>
                                  <wp:effectExtent l="0" t="0" r="0" b="0"/>
                                  <wp:docPr id="116" name="Image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5810" cy="882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E6B3A" w:rsidRPr="00FA23EC" w:rsidRDefault="009E6B3A" w:rsidP="009E6B3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FA23E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VOTRE ENFANT PRÉSENTE L’UN DES SYMPTÔMES SUIVANTS:</w:t>
                            </w:r>
                          </w:p>
                          <w:p w:rsidR="009E6B3A" w:rsidRPr="00DE1C8B" w:rsidRDefault="009E6B3A" w:rsidP="009E6B3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9E6B3A" w:rsidRPr="003310A1" w:rsidRDefault="009E6B3A" w:rsidP="009E6B3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hanging="218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FA23E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RESPIRATION RAPIDE, DIFFICILE, SIFFLANTE MEME AU REPOS</w:t>
                            </w:r>
                          </w:p>
                          <w:p w:rsidR="009E6B3A" w:rsidRPr="003310A1" w:rsidRDefault="009E6B3A" w:rsidP="009E6B3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hanging="218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3310A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N’ARRÊTE PLUS DE TOUSSER</w:t>
                            </w:r>
                          </w:p>
                          <w:p w:rsidR="009E6B3A" w:rsidRPr="003310A1" w:rsidRDefault="009E6B3A" w:rsidP="009E6B3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hanging="218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FA23E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ON VOIT SES CÔTES À CHAQUE INSPIRATION</w:t>
                            </w:r>
                          </w:p>
                          <w:p w:rsidR="009E6B3A" w:rsidRPr="003310A1" w:rsidRDefault="009E6B3A" w:rsidP="009E6B3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hanging="218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3310A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PÂLEUR OU DOIGTS/LEVRES BLEUES</w:t>
                            </w:r>
                          </w:p>
                          <w:p w:rsidR="009E6B3A" w:rsidRPr="003310A1" w:rsidRDefault="009E6B3A" w:rsidP="009E6B3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hanging="218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FA23E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N’ARRIVE PLUS À BIEN PARLER, MARCHER, MANQUE D’AIR</w:t>
                            </w:r>
                          </w:p>
                          <w:p w:rsidR="009E6B3A" w:rsidRPr="0088677A" w:rsidRDefault="009E6B3A" w:rsidP="009E6B3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hanging="218"/>
                              <w:rPr>
                                <w:sz w:val="20"/>
                                <w:szCs w:val="20"/>
                              </w:rPr>
                            </w:pPr>
                            <w:r w:rsidRPr="003310A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LES SYMPTÔMES PERSISTENT MALGRÉ L’INHALATEUR</w:t>
                            </w:r>
                          </w:p>
                          <w:p w:rsidR="009E6B3A" w:rsidRPr="003310A1" w:rsidRDefault="009E6B3A" w:rsidP="009E6B3A">
                            <w:pPr>
                              <w:pStyle w:val="Paragraphedeliste"/>
                              <w:ind w:left="360" w:hanging="218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E6B3A" w:rsidRDefault="009E6B3A" w:rsidP="009E6B3A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49" o:spid="_x0000_s1124" style="position:absolute;margin-left:-27.55pt;margin-top:4.25pt;width:266.75pt;height:23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0700,2616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" adj="-11796480,,5400" path="m1784350,12700v2117,867833,4233,1735667,6350,2603500l279400,2609850,114300,2482850,6350,2298700c4233,1655233,2117,1011767,,368300l127000,127000,374650,,1784350,12700xe" fillcolor="red" stroked="f">
                <v:fill opacity="15677f"/>
                <v:stroke joinstyle="miter"/>
                <v:shadow on="t" color="black" opacity="22937f" origin=",.5" offset="0,.63889mm"/>
                <v:formulas/>
                <v:path arrowok="t" o:connecttype="custom" o:connectlocs="3375712,14402;3387725,2966720;528581,2959519;216238,2815504;12013,2606681;0,417645;240264,144016;708779,0;3375712,14402" o:connectangles="0,0,0,0,0,0,0,0,0" textboxrect="0,0,1790700,2616200"/>
                <v:textbox>
                  <w:txbxContent>
                    <w:p w:rsidR="009E6B3A" w:rsidRDefault="009E6B3A" w:rsidP="009E6B3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</w:p>
                    <w:p w:rsidR="009E6B3A" w:rsidRDefault="009E6B3A" w:rsidP="009E6B3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drawing>
                          <wp:inline distT="0" distB="0" distL="0" distR="0" wp14:anchorId="4C88EE69" wp14:editId="3C2F2203">
                            <wp:extent cx="765810" cy="882650"/>
                            <wp:effectExtent l="0" t="0" r="0" b="0"/>
                            <wp:docPr id="116" name="Image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5810" cy="882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E6B3A" w:rsidRPr="00FA23EC" w:rsidRDefault="009E6B3A" w:rsidP="009E6B3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FA23E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VOTRE ENFANT PRÉSENTE L’UN DES SYMPTÔMES SUIVANTS:</w:t>
                      </w:r>
                    </w:p>
                    <w:p w:rsidR="009E6B3A" w:rsidRPr="00DE1C8B" w:rsidRDefault="009E6B3A" w:rsidP="009E6B3A">
                      <w:pPr>
                        <w:pStyle w:val="NormalWeb"/>
                        <w:spacing w:before="0" w:beforeAutospacing="0" w:after="0" w:afterAutospacing="0"/>
                        <w:rPr>
                          <w:sz w:val="10"/>
                          <w:szCs w:val="10"/>
                        </w:rPr>
                      </w:pPr>
                    </w:p>
                    <w:p w:rsidR="009E6B3A" w:rsidRPr="003310A1" w:rsidRDefault="009E6B3A" w:rsidP="009E6B3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hanging="218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FA23E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RESPIRATION RAPIDE, DIFFICILE, SIFFLANTE MEME AU REPOS</w:t>
                      </w:r>
                    </w:p>
                    <w:p w:rsidR="009E6B3A" w:rsidRPr="003310A1" w:rsidRDefault="009E6B3A" w:rsidP="009E6B3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hanging="218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3310A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N’ARRÊTE PLUS DE TOUSSER</w:t>
                      </w:r>
                    </w:p>
                    <w:p w:rsidR="009E6B3A" w:rsidRPr="003310A1" w:rsidRDefault="009E6B3A" w:rsidP="009E6B3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hanging="218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FA23E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ON VOIT SES CÔTES À CHAQUE INSPIRATION</w:t>
                      </w:r>
                    </w:p>
                    <w:p w:rsidR="009E6B3A" w:rsidRPr="003310A1" w:rsidRDefault="009E6B3A" w:rsidP="009E6B3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hanging="218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3310A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PÂLEUR OU DOIGTS/LEVRES BLEUES</w:t>
                      </w:r>
                    </w:p>
                    <w:p w:rsidR="009E6B3A" w:rsidRPr="003310A1" w:rsidRDefault="009E6B3A" w:rsidP="009E6B3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hanging="218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FA23E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N’ARRIVE PLUS À BIEN PARLER, MARCHER, MANQUE D’AIR</w:t>
                      </w:r>
                    </w:p>
                    <w:p w:rsidR="009E6B3A" w:rsidRPr="0088677A" w:rsidRDefault="009E6B3A" w:rsidP="009E6B3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hanging="218"/>
                        <w:rPr>
                          <w:sz w:val="20"/>
                          <w:szCs w:val="20"/>
                        </w:rPr>
                      </w:pPr>
                      <w:r w:rsidRPr="003310A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LES SYMPTÔMES PERSISTENT MALGRÉ L’INHALATEUR</w:t>
                      </w:r>
                    </w:p>
                    <w:p w:rsidR="009E6B3A" w:rsidRPr="003310A1" w:rsidRDefault="009E6B3A" w:rsidP="009E6B3A">
                      <w:pPr>
                        <w:pStyle w:val="Paragraphedeliste"/>
                        <w:ind w:left="360" w:hanging="218"/>
                        <w:rPr>
                          <w:sz w:val="20"/>
                          <w:szCs w:val="20"/>
                        </w:rPr>
                      </w:pPr>
                    </w:p>
                    <w:p w:rsidR="009E6B3A" w:rsidRDefault="009E6B3A" w:rsidP="009E6B3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310A1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5178466" wp14:editId="023F335F">
                <wp:simplePos x="0" y="0"/>
                <wp:positionH relativeFrom="column">
                  <wp:posOffset>-349885</wp:posOffset>
                </wp:positionH>
                <wp:positionV relativeFrom="paragraph">
                  <wp:posOffset>104775</wp:posOffset>
                </wp:positionV>
                <wp:extent cx="7156207" cy="2865120"/>
                <wp:effectExtent l="95250" t="57150" r="102235" b="106680"/>
                <wp:wrapNone/>
                <wp:docPr id="171" name="Rectangle à coins arrondis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207" cy="286512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70" o:spid="_x0000_s1026" style="position:absolute;margin-left:-27.55pt;margin-top:8.25pt;width:563.5pt;height:225.6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" filled="f" strokecolor="red" strokeweight="6pt">
                <v:shadow on="t" color="black" opacity="22937f" origin=",.5" offset="0,.63889mm"/>
              </v:roundrect>
            </w:pict>
          </mc:Fallback>
        </mc:AlternateContent>
      </w:r>
    </w:p>
    <w:p w:rsidR="009E6B3A" w:rsidRPr="00E80087" w:rsidRDefault="009E6B3A" w:rsidP="009E6B3A">
      <w:pPr>
        <w:jc w:val="center"/>
        <w:rPr>
          <w:sz w:val="16"/>
          <w:szCs w:val="16"/>
        </w:rPr>
      </w:pPr>
      <w:r w:rsidRPr="003310A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A26FB8" wp14:editId="6BA4C620">
                <wp:simplePos x="0" y="0"/>
                <wp:positionH relativeFrom="column">
                  <wp:posOffset>3085465</wp:posOffset>
                </wp:positionH>
                <wp:positionV relativeFrom="paragraph">
                  <wp:posOffset>37465</wp:posOffset>
                </wp:positionV>
                <wp:extent cx="3628390" cy="543560"/>
                <wp:effectExtent l="0" t="0" r="0" b="0"/>
                <wp:wrapNone/>
                <wp:docPr id="197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839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6B3A" w:rsidRDefault="009E6B3A" w:rsidP="009E6B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Consulter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immédiatement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le médecin, l’hôpital ou le 144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6" o:spid="_x0000_s1125" style="position:absolute;left:0;text-align:left;margin-left:242.95pt;margin-top:2.95pt;width:285.7pt;height:42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" filled="f" stroked="f">
                <v:textbox>
                  <w:txbxContent>
                    <w:p w:rsidR="009E6B3A" w:rsidRDefault="009E6B3A" w:rsidP="009E6B3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Consulter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immédiatement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le médecin, l’hôpital ou le 144</w:t>
                      </w:r>
                    </w:p>
                  </w:txbxContent>
                </v:textbox>
              </v:rect>
            </w:pict>
          </mc:Fallback>
        </mc:AlternateContent>
      </w:r>
    </w:p>
    <w:p w:rsidR="009E6B3A" w:rsidRDefault="009E6B3A" w:rsidP="009E6B3A"/>
    <w:p w:rsidR="009E6B3A" w:rsidRDefault="009E6B3A" w:rsidP="009E6B3A"/>
    <w:p w:rsidR="009E6B3A" w:rsidRDefault="009E6B3A" w:rsidP="009E6B3A">
      <w:r w:rsidRPr="003310A1">
        <w:rPr>
          <w:noProof/>
        </w:rPr>
        <w:drawing>
          <wp:anchor distT="0" distB="0" distL="114300" distR="114300" simplePos="0" relativeHeight="251672576" behindDoc="0" locked="0" layoutInCell="1" allowOverlap="1" wp14:anchorId="2B51BA21" wp14:editId="795E4B3E">
            <wp:simplePos x="0" y="0"/>
            <wp:positionH relativeFrom="column">
              <wp:posOffset>5474335</wp:posOffset>
            </wp:positionH>
            <wp:positionV relativeFrom="paragraph">
              <wp:posOffset>55880</wp:posOffset>
            </wp:positionV>
            <wp:extent cx="1167765" cy="1104265"/>
            <wp:effectExtent l="0" t="0" r="0" b="635"/>
            <wp:wrapNone/>
            <wp:docPr id="1026" name="Picture 2" descr="C:\Users\martinezm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martinezm\Desktop\images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7765" cy="11042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E6B3A" w:rsidRDefault="009E6B3A" w:rsidP="009E6B3A">
      <w:r w:rsidRPr="003310A1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1797FC3" wp14:editId="1D272772">
                <wp:simplePos x="0" y="0"/>
                <wp:positionH relativeFrom="column">
                  <wp:posOffset>3117215</wp:posOffset>
                </wp:positionH>
                <wp:positionV relativeFrom="paragraph">
                  <wp:posOffset>73031</wp:posOffset>
                </wp:positionV>
                <wp:extent cx="2220272" cy="1608931"/>
                <wp:effectExtent l="0" t="0" r="0" b="0"/>
                <wp:wrapNone/>
                <wp:docPr id="129" name="Groupe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0272" cy="1608931"/>
                          <a:chOff x="0" y="0"/>
                          <a:chExt cx="2085975" cy="1608995"/>
                        </a:xfrm>
                      </wpg:grpSpPr>
                      <wps:wsp>
                        <wps:cNvPr id="130" name="Rectangle 130"/>
                        <wps:cNvSpPr/>
                        <wps:spPr>
                          <a:xfrm>
                            <a:off x="1214748" y="0"/>
                            <a:ext cx="299474" cy="2362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E6B3A" w:rsidRDefault="009E6B3A" w:rsidP="009E6B3A"/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131" name="Picture 21" descr="3.gif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158280" y="394990"/>
                            <a:ext cx="331025" cy="44168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2" name="Groupe 132"/>
                        <wpg:cNvGrpSpPr/>
                        <wpg:grpSpPr>
                          <a:xfrm>
                            <a:off x="0" y="312239"/>
                            <a:ext cx="2085975" cy="1296756"/>
                            <a:chOff x="0" y="312239"/>
                            <a:chExt cx="2085975" cy="1296756"/>
                          </a:xfrm>
                        </wpg:grpSpPr>
                        <wpg:grpSp>
                          <wpg:cNvPr id="133" name="Groupe 133"/>
                          <wpg:cNvGrpSpPr/>
                          <wpg:grpSpPr>
                            <a:xfrm>
                              <a:off x="457479" y="312239"/>
                              <a:ext cx="1161332" cy="633730"/>
                              <a:chOff x="457479" y="312239"/>
                              <a:chExt cx="1161332" cy="633730"/>
                            </a:xfrm>
                          </wpg:grpSpPr>
                          <pic:pic xmlns:pic="http://schemas.openxmlformats.org/drawingml/2006/picture">
                            <pic:nvPicPr>
                              <pic:cNvPr id="134" name="Picture 14" descr="ac-gsk-small-and-medium-mask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8462"/>
                              <a:stretch/>
                            </pic:blipFill>
                            <pic:spPr>
                              <a:xfrm rot="16200000">
                                <a:off x="662957" y="280562"/>
                                <a:ext cx="437049" cy="84800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35" name="Rectangle 135"/>
                            <wps:cNvSpPr/>
                            <wps:spPr>
                              <a:xfrm rot="17172435">
                                <a:off x="1186376" y="513534"/>
                                <a:ext cx="633730" cy="2311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9E6B3A" w:rsidRDefault="009E6B3A" w:rsidP="009E6B3A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  <w:t>Ventolin®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wpg:grpSp>
                        <wps:wsp>
                          <wps:cNvPr id="144" name="Rectangle 144"/>
                          <wps:cNvSpPr/>
                          <wps:spPr>
                            <a:xfrm>
                              <a:off x="0" y="1144576"/>
                              <a:ext cx="2085975" cy="46441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9E6B3A" w:rsidRDefault="009E6B3A" w:rsidP="009E6B3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 w:rsidRPr="00FA23EC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</w:rPr>
                                  <w:t>6-12</w:t>
                                </w:r>
                                <w:r w:rsidRPr="00FA23EC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FA23EC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</w:rPr>
                                  <w:t>pushs</w:t>
                                </w:r>
                                <w:proofErr w:type="spellEnd"/>
                              </w:p>
                              <w:p w:rsidR="009E6B3A" w:rsidRDefault="009E6B3A" w:rsidP="009E6B3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 w:rsidRPr="00FA23EC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</w:rPr>
                                  <w:t>Autant de fois que nécessaire !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74" o:spid="_x0000_s1126" style="position:absolute;margin-left:245.45pt;margin-top:5.75pt;width:174.8pt;height:126.7pt;z-index:251670528;mso-width-relative:margin;mso-height-relative:margin" coordsize="20859,16089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">
                <v:rect id="Rectangle 130" o:spid="_x0000_s1127" style="position:absolute;left:12147;width:2995;height:23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QXcYA&#10;AADcAAAADwAAAGRycy9kb3ducmV2LnhtbESPQWvCQBCF74X+h2UK3uqmSkuJrtIKgqUKNnrwOGTH&#10;JDQ7G7PbGP31zqHgbYb35r1vpvPe1aqjNlSeDbwME1DEubcVFwb2u+XzO6gQkS3WnsnAhQLMZ48P&#10;U0ytP/MPdVkslIRwSNFAGWOTah3ykhyGoW+IRTv61mGUtS20bfEs4a7WoyR50w4rloYSG1qUlP9m&#10;f87A53rz3W35ZI/91+v2Gv0C8XAxZvDUf0xARerj3fx/vbKCPxZ8eUYm0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AQXcYAAADcAAAADwAAAAAAAAAAAAAAAACYAgAAZHJz&#10;L2Rvd25yZXYueG1sUEsFBgAAAAAEAAQA9QAAAIsDAAAAAA==&#10;" fillcolor="white [3212]" stroked="f">
                  <v:textbox>
                    <w:txbxContent>
                      <w:p w:rsidR="009E6B3A" w:rsidRDefault="009E6B3A" w:rsidP="009E6B3A"/>
                    </w:txbxContent>
                  </v:textbox>
                </v:rect>
                <v:shape id="Picture 21" o:spid="_x0000_s1128" type="#_x0000_t75" alt="3.gif" style="position:absolute;left:11582;top:3949;width:3311;height:441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e+LjCAAAA3AAAAA8AAABkcnMvZG93bnJldi54bWxET01rwkAQvQv9D8sIvZlNFIqNriJFRShU&#10;TPU+ZsckmJ1Ns2tM/323IHibx/uc+bI3teiodZVlBUkUgyDOra64UHD83oymIJxH1lhbJgW/5GC5&#10;eBnMMdX2zgfqMl+IEMIuRQWl900qpctLMugi2xAH7mJbgz7AtpC6xXsIN7Ucx/GbNFhxaCixoY+S&#10;8mt2Mwom76dkvf3Z9DW5bfx13n9m3eWs1OuwX81AeOr9U/xw73SYP0ng/5lwgV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Hvi4wgAAANwAAAAPAAAAAAAAAAAAAAAAAJ8C&#10;AABkcnMvZG93bnJldi54bWxQSwUGAAAAAAQABAD3AAAAjgMAAAAA&#10;">
                  <v:imagedata r:id="rId21" o:title="3"/>
                  <v:path arrowok="t"/>
                </v:shape>
                <v:group id="Groupe 132" o:spid="_x0000_s1129" style="position:absolute;top:3122;width:20859;height:12967" coordorigin=",3122" coordsize="20859,129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group id="Groupe 133" o:spid="_x0000_s1130" style="position:absolute;left:4574;top:3122;width:11614;height:6337" coordorigin="4574,3122" coordsize="11613,6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  <v:shape id="Picture 14" o:spid="_x0000_s1131" type="#_x0000_t75" alt="ac-gsk-small-and-medium-mask.png" style="position:absolute;left:6629;top:2805;width:4370;height:848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12gnBAAAA3AAAAA8AAABkcnMvZG93bnJldi54bWxET0uLwjAQvgv7H8IIe7OpD2TpGossCIIL&#10;xcdlb7PN2JY2k9pErf/eCIK3+fies0h704grda6yrGAcxSCIc6srLhQcD+vRFwjnkTU2lknBnRyk&#10;y4/BAhNtb7yj694XIoSwS1BB6X2bSOnykgy6yLbEgTvZzqAPsCuk7vAWwk0jJ3E8lwYrDg0ltvRT&#10;Ul7vL0aBnP4WNVb/8u88xhX1mc22mVXqc9ivvkF46v1b/HJvdJg/ncHzmXCBX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w12gnBAAAA3AAAAA8AAAAAAAAAAAAAAAAAnwIA&#10;AGRycy9kb3ducmV2LnhtbFBLBQYAAAAABAAEAPcAAACNAwAAAAA=&#10;">
                      <v:imagedata r:id="rId27" o:title="ac-gsk-small-and-medium-mask" cropleft="31760f"/>
                      <v:path arrowok="t"/>
                    </v:shape>
                    <v:rect id="Rectangle 135" o:spid="_x0000_s1132" style="position:absolute;left:11863;top:5135;width:6337;height:2312;rotation:-483608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UsXsAA&#10;AADcAAAADwAAAGRycy9kb3ducmV2LnhtbERPS4vCMBC+L/gfwgheFk1X8UE1iqwseF314HFsxra2&#10;mYQm1vrvN8KCt/n4nrPadKYWLTW+tKzga5SAIM6sLjlXcDr+DBcgfEDWWFsmBU/ysFn3PlaYavvg&#10;X2oPIRcxhH2KCooQXCqlzwoy6EfWEUfuahuDIcIml7rBRww3tRwnyUwaLDk2FOjou6CsOtyNgs92&#10;74I3u+c8v53ZnesquV4qpQb9brsEEagLb/G/e6/j/MkUXs/EC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gUsXsAAAADcAAAADwAAAAAAAAAAAAAAAACYAgAAZHJzL2Rvd25y&#10;ZXYueG1sUEsFBgAAAAAEAAQA9QAAAIUDAAAAAA==&#10;" filled="f" stroked="f">
                      <v:textbox>
                        <w:txbxContent>
                          <w:p w:rsidR="009E6B3A" w:rsidRDefault="009E6B3A" w:rsidP="009E6B3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Ventolin®</w:t>
                            </w:r>
                          </w:p>
                        </w:txbxContent>
                      </v:textbox>
                    </v:rect>
                  </v:group>
                  <v:rect id="Rectangle 144" o:spid="_x0000_s1133" style="position:absolute;top:11445;width:20859;height:4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Mk0cMA&#10;AADcAAAADwAAAGRycy9kb3ducmV2LnhtbERPTWvCQBC9F/wPywi9lLqxSJE0GxFBGoogTaznITtN&#10;gtnZmN0m6b93CwVv83ifk2wm04qBetdYVrBcRCCIS6sbrhSciv3zGoTzyBpby6Tglxxs0tlDgrG2&#10;I3/SkPtKhBB2MSqove9iKV1Zk0G3sB1x4L5tb9AH2FdS9ziGcNPKlyh6lQYbDg01drSrqbzkP0bB&#10;WB6Hc3F4l8enc2b5ml13+deHUo/zafsGwtPk7+J/d6bD/NUK/p4JF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Mk0cMAAADcAAAADwAAAAAAAAAAAAAAAACYAgAAZHJzL2Rv&#10;d25yZXYueG1sUEsFBgAAAAAEAAQA9QAAAIgDAAAAAA==&#10;" filled="f" stroked="f">
                    <v:textbox>
                      <w:txbxContent>
                        <w:p w:rsidR="009E6B3A" w:rsidRDefault="009E6B3A" w:rsidP="009E6B3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FA23EC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</w:rPr>
                            <w:t>6-12</w:t>
                          </w:r>
                          <w:r w:rsidRPr="00FA23EC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FA23EC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</w:rPr>
                            <w:t>pushs</w:t>
                          </w:r>
                          <w:proofErr w:type="spellEnd"/>
                        </w:p>
                        <w:p w:rsidR="009E6B3A" w:rsidRDefault="009E6B3A" w:rsidP="009E6B3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FA23EC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</w:rPr>
                            <w:t>Autant de fois que nécessaire !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9E6B3A" w:rsidRPr="009006F8" w:rsidRDefault="009E6B3A" w:rsidP="009E6B3A"/>
    <w:p w:rsidR="009E6B3A" w:rsidRPr="009006F8" w:rsidRDefault="009E6B3A" w:rsidP="009E6B3A">
      <w:r w:rsidRPr="003310A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20FE75" wp14:editId="46CE9144">
                <wp:simplePos x="0" y="0"/>
                <wp:positionH relativeFrom="column">
                  <wp:posOffset>4916805</wp:posOffset>
                </wp:positionH>
                <wp:positionV relativeFrom="paragraph">
                  <wp:posOffset>78534</wp:posOffset>
                </wp:positionV>
                <wp:extent cx="528955" cy="923290"/>
                <wp:effectExtent l="0" t="0" r="0" b="0"/>
                <wp:wrapNone/>
                <wp:docPr id="174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955" cy="923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E6B3A" w:rsidRDefault="009E6B3A" w:rsidP="009E6B3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08"/>
                                <w:szCs w:val="108"/>
                                <w:lang w:val="en-US"/>
                              </w:rPr>
                              <w:t>+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3" o:spid="_x0000_s1134" style="position:absolute;margin-left:387.15pt;margin-top:6.2pt;width:41.65pt;height:72.7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" filled="f" stroked="f">
                <v:textbox style="mso-fit-shape-to-text:t">
                  <w:txbxContent>
                    <w:p w:rsidR="009E6B3A" w:rsidRDefault="009E6B3A" w:rsidP="009E6B3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08"/>
                          <w:szCs w:val="108"/>
                          <w:lang w:val="en-US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</w:p>
    <w:p w:rsidR="009E6B3A" w:rsidRPr="009006F8" w:rsidRDefault="009E6B3A" w:rsidP="009E6B3A"/>
    <w:p w:rsidR="00914DE9" w:rsidRDefault="00914DE9">
      <w:r>
        <w:br w:type="page"/>
      </w:r>
    </w:p>
    <w:p w:rsidR="00A37BB4" w:rsidRDefault="007240ED" w:rsidP="001118A2"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0FFF3DA0" wp14:editId="4DEBD999">
            <wp:simplePos x="0" y="0"/>
            <wp:positionH relativeFrom="column">
              <wp:posOffset>-4445</wp:posOffset>
            </wp:positionH>
            <wp:positionV relativeFrom="paragraph">
              <wp:posOffset>-77470</wp:posOffset>
            </wp:positionV>
            <wp:extent cx="2551430" cy="805815"/>
            <wp:effectExtent l="0" t="0" r="1270" b="0"/>
            <wp:wrapTight wrapText="bothSides">
              <wp:wrapPolygon edited="0">
                <wp:start x="21600" y="21600"/>
                <wp:lineTo x="21600" y="664"/>
                <wp:lineTo x="151" y="664"/>
                <wp:lineTo x="151" y="21600"/>
                <wp:lineTo x="21600" y="21600"/>
              </wp:wrapPolygon>
            </wp:wrapTight>
            <wp:docPr id="1036" name="Imag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51430" cy="80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0ED" w:rsidRDefault="007240ED" w:rsidP="001118A2"/>
    <w:p w:rsidR="007240ED" w:rsidRDefault="007240ED" w:rsidP="001118A2"/>
    <w:p w:rsidR="007240ED" w:rsidRDefault="007240ED" w:rsidP="001118A2"/>
    <w:p w:rsidR="007240ED" w:rsidRDefault="007240ED" w:rsidP="001118A2"/>
    <w:p w:rsidR="007240ED" w:rsidRDefault="00F17A2C" w:rsidP="001118A2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2B299C0" wp14:editId="38C12C1F">
                <wp:simplePos x="0" y="0"/>
                <wp:positionH relativeFrom="column">
                  <wp:posOffset>609761</wp:posOffset>
                </wp:positionH>
                <wp:positionV relativeFrom="paragraph">
                  <wp:posOffset>135890</wp:posOffset>
                </wp:positionV>
                <wp:extent cx="5675630" cy="1403985"/>
                <wp:effectExtent l="0" t="0" r="1270" b="8255"/>
                <wp:wrapNone/>
                <wp:docPr id="2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6756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0ED" w:rsidRDefault="007240ED" w:rsidP="007240E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PLAN DE TRAITEMENT PROVISOIRE DE L'ASTHME</w:t>
                            </w:r>
                          </w:p>
                          <w:p w:rsidR="007240ED" w:rsidRPr="00EE6BF2" w:rsidRDefault="007240ED" w:rsidP="007240E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A LA SORTIE DE L'HOPITAL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135" type="#_x0000_t202" style="position:absolute;margin-left:48pt;margin-top:10.7pt;width:446.9pt;height:110.55pt;rotation:180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" stroked="f">
                <v:textbox style="mso-fit-shape-to-text:t">
                  <w:txbxContent>
                    <w:p w:rsidR="007240ED" w:rsidRDefault="007240ED" w:rsidP="007240E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PLAN DE TRAITEMENT PROVISOIRE DE L'ASTHME</w:t>
                      </w:r>
                    </w:p>
                    <w:p w:rsidR="007240ED" w:rsidRPr="00EE6BF2" w:rsidRDefault="007240ED" w:rsidP="007240E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A LA SORTIE DE L'HOPITAL</w:t>
                      </w:r>
                    </w:p>
                  </w:txbxContent>
                </v:textbox>
              </v:shape>
            </w:pict>
          </mc:Fallback>
        </mc:AlternateContent>
      </w:r>
    </w:p>
    <w:p w:rsidR="007240ED" w:rsidRDefault="007240ED" w:rsidP="001118A2"/>
    <w:p w:rsidR="00E14B83" w:rsidRDefault="00E14B83" w:rsidP="001118A2"/>
    <w:p w:rsidR="00E14B83" w:rsidRDefault="00E14B83" w:rsidP="001118A2"/>
    <w:p w:rsidR="00E14B83" w:rsidRDefault="00E14B83" w:rsidP="001118A2"/>
    <w:p w:rsidR="00E14B83" w:rsidRDefault="00E14B83" w:rsidP="001118A2"/>
    <w:p w:rsidR="00E14B83" w:rsidRDefault="00E14B83" w:rsidP="001118A2"/>
    <w:p w:rsidR="00E14B83" w:rsidRDefault="00E14B83" w:rsidP="001118A2"/>
    <w:p w:rsidR="00E14B83" w:rsidRDefault="00E14B83" w:rsidP="001118A2"/>
    <w:p w:rsidR="00E14B83" w:rsidRDefault="00E14B83" w:rsidP="001118A2"/>
    <w:p w:rsidR="009C1609" w:rsidRDefault="009C1609" w:rsidP="001118A2"/>
    <w:p w:rsidR="009C1609" w:rsidRDefault="009C1609" w:rsidP="001118A2"/>
    <w:p w:rsidR="009C1609" w:rsidRDefault="00663CF5" w:rsidP="001118A2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D6356BC" wp14:editId="27034D0E">
                <wp:simplePos x="0" y="0"/>
                <wp:positionH relativeFrom="column">
                  <wp:posOffset>-1905</wp:posOffset>
                </wp:positionH>
                <wp:positionV relativeFrom="paragraph">
                  <wp:posOffset>29049</wp:posOffset>
                </wp:positionV>
                <wp:extent cx="2374265" cy="1791970"/>
                <wp:effectExtent l="0" t="0" r="23495" b="1778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43C" w:rsidRPr="00B810F0" w:rsidRDefault="0094343C" w:rsidP="0094343C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</w:rPr>
                            </w:pPr>
                            <w:r w:rsidRPr="00B810F0">
                              <w:rPr>
                                <w:rFonts w:cstheme="minorHAnsi"/>
                                <w:b/>
                                <w:sz w:val="28"/>
                              </w:rPr>
                              <w:t>MODE D’EMPLOI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6" type="#_x0000_t202" style="position:absolute;margin-left:-.15pt;margin-top:2.3pt;width:186.95pt;height:141.1pt;z-index:2517073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">
                <v:textbox style="layout-flow:vertical;mso-layout-flow-alt:bottom-to-top;mso-fit-shape-to-text:t">
                  <w:txbxContent>
                    <w:p w:rsidR="0094343C" w:rsidRPr="00B810F0" w:rsidRDefault="0094343C" w:rsidP="0094343C">
                      <w:pPr>
                        <w:jc w:val="center"/>
                        <w:rPr>
                          <w:rFonts w:cstheme="minorHAnsi"/>
                          <w:b/>
                          <w:sz w:val="28"/>
                        </w:rPr>
                      </w:pPr>
                      <w:r w:rsidRPr="00B810F0">
                        <w:rPr>
                          <w:rFonts w:cstheme="minorHAnsi"/>
                          <w:b/>
                          <w:sz w:val="28"/>
                        </w:rPr>
                        <w:t>MODE D’EMPLOI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4A668340" wp14:editId="59C61B92">
            <wp:simplePos x="0" y="0"/>
            <wp:positionH relativeFrom="column">
              <wp:posOffset>690245</wp:posOffset>
            </wp:positionH>
            <wp:positionV relativeFrom="paragraph">
              <wp:posOffset>14605</wp:posOffset>
            </wp:positionV>
            <wp:extent cx="6027420" cy="1852295"/>
            <wp:effectExtent l="0" t="0" r="0" b="0"/>
            <wp:wrapTight wrapText="bothSides">
              <wp:wrapPolygon edited="0">
                <wp:start x="0" y="0"/>
                <wp:lineTo x="0" y="21326"/>
                <wp:lineTo x="21504" y="21326"/>
                <wp:lineTo x="21504" y="0"/>
                <wp:lineTo x="0" y="0"/>
              </wp:wrapPolygon>
            </wp:wrapTight>
            <wp:docPr id="308" name="Imag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1609" w:rsidRDefault="009C1609" w:rsidP="001118A2"/>
    <w:p w:rsidR="009C1609" w:rsidRDefault="00063CFB" w:rsidP="001118A2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0165B8" wp14:editId="56A82B2B">
                <wp:simplePos x="0" y="0"/>
                <wp:positionH relativeFrom="column">
                  <wp:posOffset>3355340</wp:posOffset>
                </wp:positionH>
                <wp:positionV relativeFrom="page">
                  <wp:posOffset>3948591</wp:posOffset>
                </wp:positionV>
                <wp:extent cx="1590675" cy="309245"/>
                <wp:effectExtent l="0" t="0" r="9525" b="0"/>
                <wp:wrapNone/>
                <wp:docPr id="2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09245"/>
                        </a:xfrm>
                        <a:prstGeom prst="rect">
                          <a:avLst/>
                        </a:prstGeom>
                        <a:solidFill>
                          <a:srgbClr val="DCDEE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B83" w:rsidRPr="00FC4190" w:rsidRDefault="00E14B83" w:rsidP="00E14B83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Secouer l’inhalateur et l’insérer dans la partie arrière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7" type="#_x0000_t202" style="position:absolute;margin-left:264.2pt;margin-top:310.9pt;width:125.25pt;height:24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" fillcolor="#dcdeec" stroked="f">
                <v:textbox inset=",.3mm,,.3mm">
                  <w:txbxContent>
                    <w:p w:rsidR="00E14B83" w:rsidRPr="00FC4190" w:rsidRDefault="00E14B83" w:rsidP="00E14B83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Secouer l’inhalateur et l’insérer dans la partie arrière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C1609" w:rsidRDefault="009C1609" w:rsidP="001118A2"/>
    <w:p w:rsidR="009C1609" w:rsidRDefault="009C1609" w:rsidP="001118A2"/>
    <w:p w:rsidR="009C1609" w:rsidRDefault="009C1609" w:rsidP="001118A2"/>
    <w:p w:rsidR="009C1609" w:rsidRDefault="00063CFB" w:rsidP="001118A2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27E04E" wp14:editId="2DD4F21E">
                <wp:simplePos x="0" y="0"/>
                <wp:positionH relativeFrom="column">
                  <wp:posOffset>5080000</wp:posOffset>
                </wp:positionH>
                <wp:positionV relativeFrom="page">
                  <wp:posOffset>4672169</wp:posOffset>
                </wp:positionV>
                <wp:extent cx="1468755" cy="521970"/>
                <wp:effectExtent l="0" t="0" r="0" b="0"/>
                <wp:wrapNone/>
                <wp:docPr id="2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755" cy="521970"/>
                        </a:xfrm>
                        <a:prstGeom prst="rect">
                          <a:avLst/>
                        </a:prstGeom>
                        <a:solidFill>
                          <a:srgbClr val="DCDEE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B83" w:rsidRPr="00FC4190" w:rsidRDefault="00E14B83" w:rsidP="00E14B83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Patienter 30 secondes avant de répéter les étapes 3 à 6 de la façon prescrite.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8" type="#_x0000_t202" style="position:absolute;margin-left:400pt;margin-top:367.9pt;width:115.65pt;height:41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" fillcolor="#dcdeec" stroked="f">
                <v:textbox inset=",.3mm,,.3mm">
                  <w:txbxContent>
                    <w:p w:rsidR="00E14B83" w:rsidRPr="00FC4190" w:rsidRDefault="00E14B83" w:rsidP="00E14B83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Patienter 30 secondes avant de répéter les étapes 3 à 6 de la façon prescrite.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C1609" w:rsidRDefault="009C1609" w:rsidP="001118A2"/>
    <w:p w:rsidR="009C1609" w:rsidRDefault="009C1609" w:rsidP="001118A2"/>
    <w:p w:rsidR="009C1609" w:rsidRDefault="009C1609" w:rsidP="001118A2"/>
    <w:p w:rsidR="007D00B8" w:rsidRDefault="00663CF5" w:rsidP="001118A2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0B8713C" wp14:editId="2EDCCFF5">
                <wp:simplePos x="0" y="0"/>
                <wp:positionH relativeFrom="column">
                  <wp:posOffset>-1270</wp:posOffset>
                </wp:positionH>
                <wp:positionV relativeFrom="paragraph">
                  <wp:posOffset>258606</wp:posOffset>
                </wp:positionV>
                <wp:extent cx="2374265" cy="1412240"/>
                <wp:effectExtent l="0" t="0" r="23495" b="16510"/>
                <wp:wrapNone/>
                <wp:docPr id="3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1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43C" w:rsidRPr="00B810F0" w:rsidRDefault="0094343C" w:rsidP="0094343C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NETTOYAGE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9" type="#_x0000_t202" style="position:absolute;margin-left:-.1pt;margin-top:20.35pt;width:186.95pt;height:111.2pt;z-index:2517094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">
                <v:textbox style="layout-flow:vertical;mso-layout-flow-alt:bottom-to-top;mso-fit-shape-to-text:t">
                  <w:txbxContent>
                    <w:p w:rsidR="0094343C" w:rsidRPr="00B810F0" w:rsidRDefault="0094343C" w:rsidP="0094343C">
                      <w:pPr>
                        <w:jc w:val="center"/>
                        <w:rPr>
                          <w:rFonts w:cstheme="minorHAnsi"/>
                          <w:b/>
                          <w:sz w:val="28"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NETTOYAGE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3A85E299" wp14:editId="3D52E8C4">
            <wp:simplePos x="0" y="0"/>
            <wp:positionH relativeFrom="column">
              <wp:posOffset>730885</wp:posOffset>
            </wp:positionH>
            <wp:positionV relativeFrom="paragraph">
              <wp:posOffset>144145</wp:posOffset>
            </wp:positionV>
            <wp:extent cx="5970270" cy="1615440"/>
            <wp:effectExtent l="0" t="0" r="0" b="3810"/>
            <wp:wrapTight wrapText="bothSides">
              <wp:wrapPolygon edited="0">
                <wp:start x="0" y="0"/>
                <wp:lineTo x="0" y="21396"/>
                <wp:lineTo x="21504" y="21396"/>
                <wp:lineTo x="21504" y="0"/>
                <wp:lineTo x="0" y="0"/>
              </wp:wrapPolygon>
            </wp:wrapTight>
            <wp:docPr id="306" name="Imag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7027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00B8" w:rsidRDefault="007D00B8" w:rsidP="001118A2"/>
    <w:p w:rsidR="007D00B8" w:rsidRDefault="007D00B8" w:rsidP="001118A2"/>
    <w:p w:rsidR="007D00B8" w:rsidRDefault="007D00B8" w:rsidP="001118A2"/>
    <w:p w:rsidR="007D00B8" w:rsidRDefault="007D00B8" w:rsidP="001118A2"/>
    <w:p w:rsidR="007D00B8" w:rsidRDefault="007D00B8" w:rsidP="001118A2"/>
    <w:p w:rsidR="007D00B8" w:rsidRDefault="007D00B8" w:rsidP="001118A2"/>
    <w:p w:rsidR="007D00B8" w:rsidRDefault="007D00B8" w:rsidP="001118A2"/>
    <w:p w:rsidR="007D00B8" w:rsidRDefault="007D00B8" w:rsidP="001118A2"/>
    <w:p w:rsidR="007D00B8" w:rsidRDefault="007D00B8" w:rsidP="001118A2"/>
    <w:p w:rsidR="007D00B8" w:rsidRDefault="007D00B8" w:rsidP="001118A2"/>
    <w:p w:rsidR="007D00B8" w:rsidRDefault="00BE5E13" w:rsidP="001118A2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ADECE5" wp14:editId="0F65D354">
                <wp:simplePos x="0" y="0"/>
                <wp:positionH relativeFrom="column">
                  <wp:posOffset>12065</wp:posOffset>
                </wp:positionH>
                <wp:positionV relativeFrom="paragraph">
                  <wp:posOffset>82711</wp:posOffset>
                </wp:positionV>
                <wp:extent cx="6632575" cy="1403985"/>
                <wp:effectExtent l="0" t="0" r="15875" b="25400"/>
                <wp:wrapNone/>
                <wp:docPr id="2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2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0B8" w:rsidRPr="00B810F0" w:rsidRDefault="007D00B8" w:rsidP="007D00B8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COMMENT VERIFIER QU’IL RESTE DU MEDICAMENT DANS L’AEROSOL DE VENTOLIN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40" type="#_x0000_t202" style="position:absolute;margin-left:.95pt;margin-top:6.5pt;width:522.25pt;height:110.55pt;z-index:251711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">
                <v:textbox style="mso-fit-shape-to-text:t">
                  <w:txbxContent>
                    <w:p w:rsidR="007D00B8" w:rsidRPr="00B810F0" w:rsidRDefault="007D00B8" w:rsidP="007D00B8">
                      <w:pPr>
                        <w:jc w:val="center"/>
                        <w:rPr>
                          <w:rFonts w:cstheme="minorHAnsi"/>
                          <w:b/>
                          <w:sz w:val="28"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COMMENT VERIFIER QU’IL RESTE DU MEDICAMENT DANS L’AEROSOL DE VENTOLIN</w:t>
                      </w:r>
                    </w:p>
                  </w:txbxContent>
                </v:textbox>
              </v:shape>
            </w:pict>
          </mc:Fallback>
        </mc:AlternateContent>
      </w:r>
    </w:p>
    <w:p w:rsidR="007D00B8" w:rsidRDefault="007D00B8" w:rsidP="001118A2"/>
    <w:p w:rsidR="007D00B8" w:rsidRDefault="007D00B8" w:rsidP="001118A2"/>
    <w:p w:rsidR="009C1609" w:rsidRDefault="00BE5E13" w:rsidP="001118A2">
      <w:r>
        <w:rPr>
          <w:noProof/>
        </w:rPr>
        <w:drawing>
          <wp:anchor distT="0" distB="0" distL="114300" distR="114300" simplePos="0" relativeHeight="251715584" behindDoc="1" locked="0" layoutInCell="1" allowOverlap="1" wp14:anchorId="12359CC3" wp14:editId="2DCB9997">
            <wp:simplePos x="0" y="0"/>
            <wp:positionH relativeFrom="margin">
              <wp:posOffset>2555875</wp:posOffset>
            </wp:positionH>
            <wp:positionV relativeFrom="margin">
              <wp:posOffset>7169150</wp:posOffset>
            </wp:positionV>
            <wp:extent cx="3371850" cy="2188210"/>
            <wp:effectExtent l="0" t="0" r="0" b="2540"/>
            <wp:wrapTight wrapText="bothSides">
              <wp:wrapPolygon edited="0">
                <wp:start x="0" y="0"/>
                <wp:lineTo x="0" y="21437"/>
                <wp:lineTo x="21478" y="21437"/>
                <wp:lineTo x="21478" y="0"/>
                <wp:lineTo x="0" y="0"/>
              </wp:wrapPolygon>
            </wp:wrapTight>
            <wp:docPr id="305" name="Imag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t="45302" b="-2"/>
                    <a:stretch/>
                  </pic:blipFill>
                  <pic:spPr bwMode="auto">
                    <a:xfrm>
                      <a:off x="0" y="0"/>
                      <a:ext cx="3371850" cy="218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A66">
        <w:rPr>
          <w:noProof/>
        </w:rPr>
        <w:drawing>
          <wp:anchor distT="0" distB="0" distL="114300" distR="114300" simplePos="0" relativeHeight="251713536" behindDoc="0" locked="0" layoutInCell="1" allowOverlap="1" wp14:anchorId="325BE543" wp14:editId="0A76FF87">
            <wp:simplePos x="0" y="0"/>
            <wp:positionH relativeFrom="column">
              <wp:posOffset>806450</wp:posOffset>
            </wp:positionH>
            <wp:positionV relativeFrom="page">
              <wp:posOffset>7796691</wp:posOffset>
            </wp:positionV>
            <wp:extent cx="1036320" cy="2080260"/>
            <wp:effectExtent l="19050" t="19050" r="11430" b="15240"/>
            <wp:wrapNone/>
            <wp:docPr id="299" name="Imag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V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08026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609" w:rsidRDefault="009C1609" w:rsidP="001118A2"/>
    <w:p w:rsidR="002844A3" w:rsidRDefault="002844A3" w:rsidP="001118A2"/>
    <w:p w:rsidR="002844A3" w:rsidRDefault="002844A3" w:rsidP="001118A2"/>
    <w:p w:rsidR="002844A3" w:rsidRDefault="002844A3" w:rsidP="001118A2"/>
    <w:p w:rsidR="002844A3" w:rsidRDefault="002844A3" w:rsidP="001118A2"/>
    <w:p w:rsidR="002844A3" w:rsidRDefault="002844A3" w:rsidP="001118A2"/>
    <w:p w:rsidR="002844A3" w:rsidRDefault="002844A3" w:rsidP="001118A2"/>
    <w:p w:rsidR="002844A3" w:rsidRDefault="002844A3" w:rsidP="001118A2"/>
    <w:p w:rsidR="002844A3" w:rsidRDefault="002844A3" w:rsidP="001118A2"/>
    <w:p w:rsidR="002844A3" w:rsidRDefault="002844A3" w:rsidP="001118A2"/>
    <w:p w:rsidR="002844A3" w:rsidRDefault="002844A3" w:rsidP="001118A2"/>
    <w:p w:rsidR="00E14B83" w:rsidRPr="00D16470" w:rsidRDefault="002844A3" w:rsidP="001118A2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8209691" wp14:editId="653CF597">
                <wp:simplePos x="0" y="0"/>
                <wp:positionH relativeFrom="column">
                  <wp:posOffset>-297180</wp:posOffset>
                </wp:positionH>
                <wp:positionV relativeFrom="paragraph">
                  <wp:posOffset>239869</wp:posOffset>
                </wp:positionV>
                <wp:extent cx="2105025" cy="1403985"/>
                <wp:effectExtent l="0" t="0" r="9525" b="4445"/>
                <wp:wrapNone/>
                <wp:docPr id="3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4A3" w:rsidRPr="00286A3E" w:rsidRDefault="002844A3" w:rsidP="002844A3">
                            <w:pPr>
                              <w:rPr>
                                <w:rFonts w:cstheme="minorHAnsi"/>
                                <w:sz w:val="16"/>
                              </w:rPr>
                            </w:pPr>
                            <w:r>
                              <w:rPr>
                                <w:rFonts w:cstheme="minorHAnsi"/>
                                <w:sz w:val="16"/>
                              </w:rPr>
                              <w:t xml:space="preserve">Référence : </w:t>
                            </w:r>
                            <w:proofErr w:type="spellStart"/>
                            <w:r w:rsidRPr="00286A3E">
                              <w:rPr>
                                <w:rFonts w:cstheme="minorHAnsi"/>
                                <w:sz w:val="16"/>
                              </w:rPr>
                              <w:t>Paediatrica</w:t>
                            </w:r>
                            <w:proofErr w:type="spellEnd"/>
                            <w:r w:rsidRPr="00286A3E">
                              <w:rPr>
                                <w:rFonts w:cstheme="minorHAnsi"/>
                                <w:sz w:val="16"/>
                              </w:rPr>
                              <w:t xml:space="preserve"> Vol. 24, n°5 - 2013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41" type="#_x0000_t202" style="position:absolute;margin-left:-23.4pt;margin-top:18.9pt;width:165.75pt;height:110.55pt;z-index:251717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" stroked="f">
                <v:textbox style="mso-fit-shape-to-text:t">
                  <w:txbxContent>
                    <w:p w:rsidR="002844A3" w:rsidRPr="00286A3E" w:rsidRDefault="002844A3" w:rsidP="002844A3">
                      <w:pPr>
                        <w:rPr>
                          <w:rFonts w:cstheme="minorHAnsi"/>
                          <w:sz w:val="16"/>
                        </w:rPr>
                      </w:pPr>
                      <w:r>
                        <w:rPr>
                          <w:rFonts w:cstheme="minorHAnsi"/>
                          <w:sz w:val="16"/>
                        </w:rPr>
                        <w:t xml:space="preserve">Référence : </w:t>
                      </w:r>
                      <w:proofErr w:type="spellStart"/>
                      <w:r w:rsidRPr="00286A3E">
                        <w:rPr>
                          <w:rFonts w:cstheme="minorHAnsi"/>
                          <w:sz w:val="16"/>
                        </w:rPr>
                        <w:t>Paediatrica</w:t>
                      </w:r>
                      <w:proofErr w:type="spellEnd"/>
                      <w:r w:rsidRPr="00286A3E">
                        <w:rPr>
                          <w:rFonts w:cstheme="minorHAnsi"/>
                          <w:sz w:val="16"/>
                        </w:rPr>
                        <w:t xml:space="preserve"> Vol. 24, n°5 - 2013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14B83" w:rsidRPr="00D16470" w:rsidSect="00914DE9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851" w:right="851" w:bottom="1134" w:left="851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548" w:rsidRDefault="003B0548">
      <w:r>
        <w:separator/>
      </w:r>
    </w:p>
  </w:endnote>
  <w:endnote w:type="continuationSeparator" w:id="0">
    <w:p w:rsidR="003B0548" w:rsidRDefault="003B0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09D" w:rsidRDefault="00E9709D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10206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828"/>
      <w:gridCol w:w="2551"/>
      <w:gridCol w:w="992"/>
      <w:gridCol w:w="2268"/>
      <w:gridCol w:w="567"/>
    </w:tblGrid>
    <w:tr w:rsidR="00C67BC9" w:rsidRPr="00583D18" w:rsidTr="00EB16EB">
      <w:tc>
        <w:tcPr>
          <w:tcW w:w="3828" w:type="dxa"/>
          <w:vMerge w:val="restart"/>
          <w:tcBorders>
            <w:top w:val="nil"/>
            <w:left w:val="nil"/>
            <w:bottom w:val="nil"/>
            <w:right w:val="nil"/>
          </w:tcBorders>
        </w:tcPr>
        <w:p w:rsidR="00C67BC9" w:rsidRPr="00583D18" w:rsidRDefault="00C67BC9" w:rsidP="00D064EF">
          <w:pPr>
            <w:pStyle w:val="Pieddepage"/>
            <w:rPr>
              <w:sz w:val="18"/>
              <w:szCs w:val="18"/>
            </w:rPr>
          </w:pPr>
        </w:p>
      </w:tc>
      <w:tc>
        <w:tcPr>
          <w:tcW w:w="2551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C67BC9" w:rsidRPr="00C67BC9" w:rsidRDefault="00E1311C" w:rsidP="00C67BC9">
          <w:pPr>
            <w:pStyle w:val="Pieddepage"/>
            <w:rPr>
              <w:sz w:val="18"/>
              <w:szCs w:val="18"/>
            </w:rPr>
          </w:pPr>
          <w:bookmarkStart w:id="1" w:name="VDOCS46_5"/>
          <w:r w:rsidRPr="00E1311C">
            <w:rPr>
              <w:sz w:val="18"/>
              <w:szCs w:val="18"/>
              <w:effect w:val="antsRed"/>
            </w:rPr>
            <w:t>HRC4For0501</w:t>
          </w:r>
          <w:bookmarkEnd w:id="1"/>
        </w:p>
      </w:tc>
      <w:tc>
        <w:tcPr>
          <w:tcW w:w="992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C67BC9" w:rsidRPr="00C67BC9" w:rsidRDefault="00C67BC9" w:rsidP="00C67BC9">
          <w:pPr>
            <w:pStyle w:val="Pieddepage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V : </w:t>
          </w:r>
          <w:bookmarkStart w:id="2" w:name="VDOCS47_15"/>
          <w:r w:rsidR="00E1311C" w:rsidRPr="00E1311C">
            <w:rPr>
              <w:sz w:val="18"/>
              <w:szCs w:val="18"/>
              <w:effect w:val="antsRed"/>
            </w:rPr>
            <w:t>01</w:t>
          </w:r>
          <w:bookmarkEnd w:id="2"/>
        </w:p>
      </w:tc>
      <w:tc>
        <w:tcPr>
          <w:tcW w:w="2268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C67BC9" w:rsidRPr="00C67BC9" w:rsidRDefault="00E1311C" w:rsidP="00C67BC9">
          <w:pPr>
            <w:pStyle w:val="Pieddepage"/>
            <w:rPr>
              <w:sz w:val="18"/>
              <w:szCs w:val="18"/>
            </w:rPr>
          </w:pPr>
          <w:bookmarkStart w:id="3" w:name="VDOCS48_18"/>
          <w:r w:rsidRPr="00E1311C">
            <w:rPr>
              <w:sz w:val="18"/>
              <w:szCs w:val="18"/>
              <w:effect w:val="antsRed"/>
            </w:rPr>
            <w:t>17/09/2019</w:t>
          </w:r>
          <w:bookmarkEnd w:id="3"/>
        </w:p>
      </w:tc>
      <w:tc>
        <w:tcPr>
          <w:tcW w:w="567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C67BC9" w:rsidRPr="00583D18" w:rsidRDefault="00C67BC9" w:rsidP="00D064EF">
          <w:pPr>
            <w:pStyle w:val="Pieddepage"/>
            <w:jc w:val="right"/>
            <w:rPr>
              <w:sz w:val="18"/>
              <w:szCs w:val="18"/>
            </w:rPr>
          </w:pPr>
          <w:r w:rsidRPr="00583D18">
            <w:rPr>
              <w:sz w:val="18"/>
              <w:szCs w:val="18"/>
            </w:rPr>
            <w:fldChar w:fldCharType="begin"/>
          </w:r>
          <w:r w:rsidRPr="00583D18">
            <w:rPr>
              <w:sz w:val="18"/>
              <w:szCs w:val="18"/>
            </w:rPr>
            <w:instrText>PAGE  \* Arabic  \* MERGEFORMAT</w:instrText>
          </w:r>
          <w:r w:rsidRPr="00583D18">
            <w:rPr>
              <w:sz w:val="18"/>
              <w:szCs w:val="18"/>
            </w:rPr>
            <w:fldChar w:fldCharType="separate"/>
          </w:r>
          <w:r w:rsidR="00394932" w:rsidRPr="00394932">
            <w:rPr>
              <w:noProof/>
              <w:sz w:val="18"/>
              <w:szCs w:val="18"/>
              <w:lang w:val="fr-FR"/>
            </w:rPr>
            <w:t>2</w:t>
          </w:r>
          <w:r w:rsidRPr="00583D18">
            <w:rPr>
              <w:sz w:val="18"/>
              <w:szCs w:val="18"/>
            </w:rPr>
            <w:fldChar w:fldCharType="end"/>
          </w:r>
          <w:r w:rsidRPr="00583D18">
            <w:rPr>
              <w:sz w:val="18"/>
              <w:szCs w:val="18"/>
            </w:rPr>
            <w:t>/</w:t>
          </w:r>
          <w:r w:rsidRPr="00583D18">
            <w:rPr>
              <w:sz w:val="18"/>
              <w:szCs w:val="18"/>
            </w:rPr>
            <w:fldChar w:fldCharType="begin"/>
          </w:r>
          <w:r w:rsidRPr="00583D18">
            <w:rPr>
              <w:sz w:val="18"/>
              <w:szCs w:val="18"/>
            </w:rPr>
            <w:instrText>NUMPAGES  \* Arabic  \* MERGEFORMAT</w:instrText>
          </w:r>
          <w:r w:rsidRPr="00583D18">
            <w:rPr>
              <w:sz w:val="18"/>
              <w:szCs w:val="18"/>
            </w:rPr>
            <w:fldChar w:fldCharType="separate"/>
          </w:r>
          <w:r w:rsidR="00394932" w:rsidRPr="00394932">
            <w:rPr>
              <w:noProof/>
              <w:sz w:val="18"/>
              <w:szCs w:val="18"/>
              <w:lang w:val="fr-FR"/>
            </w:rPr>
            <w:t>2</w:t>
          </w:r>
          <w:r w:rsidRPr="00583D18">
            <w:rPr>
              <w:sz w:val="18"/>
              <w:szCs w:val="18"/>
            </w:rPr>
            <w:fldChar w:fldCharType="end"/>
          </w:r>
        </w:p>
      </w:tc>
    </w:tr>
    <w:tr w:rsidR="00C67BC9" w:rsidRPr="00583D18" w:rsidTr="00EB16EB">
      <w:tc>
        <w:tcPr>
          <w:tcW w:w="3828" w:type="dxa"/>
          <w:vMerge/>
          <w:tcBorders>
            <w:top w:val="nil"/>
            <w:left w:val="nil"/>
            <w:bottom w:val="nil"/>
            <w:right w:val="nil"/>
          </w:tcBorders>
        </w:tcPr>
        <w:p w:rsidR="00C67BC9" w:rsidRPr="00583D18" w:rsidRDefault="00C67BC9" w:rsidP="00D064EF">
          <w:pPr>
            <w:pStyle w:val="Pieddepage"/>
            <w:rPr>
              <w:sz w:val="18"/>
              <w:szCs w:val="18"/>
            </w:rPr>
          </w:pPr>
        </w:p>
      </w:tc>
      <w:tc>
        <w:tcPr>
          <w:tcW w:w="6378" w:type="dxa"/>
          <w:gridSpan w:val="4"/>
          <w:tcBorders>
            <w:top w:val="nil"/>
            <w:left w:val="nil"/>
            <w:bottom w:val="nil"/>
            <w:right w:val="nil"/>
          </w:tcBorders>
        </w:tcPr>
        <w:p w:rsidR="00C67BC9" w:rsidRPr="00121EF3" w:rsidRDefault="00C67BC9" w:rsidP="00DE0837">
          <w:pPr>
            <w:pStyle w:val="Pieddepage"/>
            <w:rPr>
              <w:i/>
              <w:sz w:val="16"/>
              <w:szCs w:val="16"/>
            </w:rPr>
          </w:pPr>
          <w:r>
            <w:rPr>
              <w:i/>
              <w:sz w:val="16"/>
              <w:szCs w:val="16"/>
            </w:rPr>
            <w:t xml:space="preserve">A réviser </w:t>
          </w:r>
          <w:r w:rsidR="00DE0837">
            <w:rPr>
              <w:i/>
              <w:sz w:val="16"/>
              <w:szCs w:val="16"/>
            </w:rPr>
            <w:t>dès</w:t>
          </w:r>
          <w:r>
            <w:rPr>
              <w:i/>
              <w:sz w:val="16"/>
              <w:szCs w:val="16"/>
            </w:rPr>
            <w:t xml:space="preserve"> le</w:t>
          </w:r>
          <w:r w:rsidR="00121EF3">
            <w:rPr>
              <w:i/>
              <w:sz w:val="16"/>
              <w:szCs w:val="16"/>
            </w:rPr>
            <w:t xml:space="preserve"> </w:t>
          </w:r>
          <w:bookmarkStart w:id="4" w:name="VDOCS50_40035"/>
          <w:r w:rsidR="00E1311C" w:rsidRPr="00E1311C">
            <w:rPr>
              <w:i/>
              <w:sz w:val="16"/>
              <w:szCs w:val="16"/>
              <w:effect w:val="antsRed"/>
            </w:rPr>
            <w:t>17/09/2021</w:t>
          </w:r>
          <w:bookmarkEnd w:id="4"/>
        </w:p>
      </w:tc>
    </w:tr>
  </w:tbl>
  <w:p w:rsidR="00135AA1" w:rsidRPr="00C67BC9" w:rsidRDefault="00C67BC9" w:rsidP="00C67BC9">
    <w:pPr>
      <w:pStyle w:val="Pieddepage"/>
    </w:pPr>
    <w:r>
      <w:rPr>
        <w:noProof/>
      </w:rPr>
      <w:drawing>
        <wp:anchor distT="0" distB="0" distL="114300" distR="114300" simplePos="0" relativeHeight="251665408" behindDoc="0" locked="1" layoutInCell="1" allowOverlap="1" wp14:anchorId="61AC5DBD" wp14:editId="2C95089B">
          <wp:simplePos x="0" y="0"/>
          <wp:positionH relativeFrom="margin">
            <wp:posOffset>0</wp:posOffset>
          </wp:positionH>
          <wp:positionV relativeFrom="bottomMargin">
            <wp:posOffset>107950</wp:posOffset>
          </wp:positionV>
          <wp:extent cx="2001600" cy="399600"/>
          <wp:effectExtent l="0" t="0" r="0" b="635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mpty-barcode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1600" cy="39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828"/>
      <w:gridCol w:w="2551"/>
      <w:gridCol w:w="992"/>
      <w:gridCol w:w="2391"/>
      <w:gridCol w:w="442"/>
    </w:tblGrid>
    <w:tr w:rsidR="00C67BC9" w:rsidRPr="008300C0" w:rsidTr="00C67BC9">
      <w:tc>
        <w:tcPr>
          <w:tcW w:w="3828" w:type="dxa"/>
          <w:vMerge w:val="restart"/>
          <w:tcBorders>
            <w:top w:val="nil"/>
            <w:left w:val="nil"/>
            <w:bottom w:val="nil"/>
            <w:right w:val="nil"/>
          </w:tcBorders>
        </w:tcPr>
        <w:p w:rsidR="00C67BC9" w:rsidRPr="008300C0" w:rsidRDefault="00C67BC9" w:rsidP="00D064EF">
          <w:pPr>
            <w:pStyle w:val="Pieddepage"/>
            <w:rPr>
              <w:rFonts w:cstheme="minorHAnsi"/>
              <w:sz w:val="18"/>
              <w:szCs w:val="18"/>
            </w:rPr>
          </w:pPr>
        </w:p>
      </w:tc>
      <w:tc>
        <w:tcPr>
          <w:tcW w:w="2551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C67BC9" w:rsidRPr="008300C0" w:rsidRDefault="00E1311C" w:rsidP="00C67BC9">
          <w:pPr>
            <w:pStyle w:val="Pieddepage"/>
            <w:rPr>
              <w:rFonts w:cstheme="minorHAnsi"/>
              <w:sz w:val="18"/>
              <w:szCs w:val="18"/>
            </w:rPr>
          </w:pPr>
          <w:bookmarkStart w:id="6" w:name="VDOCS40_5"/>
          <w:r w:rsidRPr="00E1311C">
            <w:rPr>
              <w:rFonts w:cstheme="minorHAnsi"/>
              <w:sz w:val="18"/>
              <w:szCs w:val="18"/>
              <w:effect w:val="antsRed"/>
            </w:rPr>
            <w:t>HRC4For0501</w:t>
          </w:r>
          <w:bookmarkEnd w:id="6"/>
        </w:p>
      </w:tc>
      <w:tc>
        <w:tcPr>
          <w:tcW w:w="992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C67BC9" w:rsidRPr="008300C0" w:rsidRDefault="00C67BC9" w:rsidP="00C67BC9">
          <w:pPr>
            <w:pStyle w:val="Pieddepage"/>
            <w:rPr>
              <w:rFonts w:cstheme="minorHAnsi"/>
              <w:sz w:val="18"/>
              <w:szCs w:val="18"/>
            </w:rPr>
          </w:pPr>
          <w:r w:rsidRPr="008300C0">
            <w:rPr>
              <w:rFonts w:cstheme="minorHAnsi"/>
              <w:sz w:val="18"/>
              <w:szCs w:val="18"/>
            </w:rPr>
            <w:t xml:space="preserve">V : </w:t>
          </w:r>
          <w:bookmarkStart w:id="7" w:name="VDOCS41_15"/>
          <w:r w:rsidR="00E1311C" w:rsidRPr="00E1311C">
            <w:rPr>
              <w:rFonts w:cstheme="minorHAnsi"/>
              <w:sz w:val="18"/>
              <w:szCs w:val="18"/>
              <w:effect w:val="antsRed"/>
            </w:rPr>
            <w:t>01</w:t>
          </w:r>
          <w:bookmarkEnd w:id="7"/>
        </w:p>
      </w:tc>
      <w:tc>
        <w:tcPr>
          <w:tcW w:w="2391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C67BC9" w:rsidRPr="008300C0" w:rsidRDefault="00E1311C" w:rsidP="00C67BC9">
          <w:pPr>
            <w:pStyle w:val="Pieddepage"/>
            <w:rPr>
              <w:rFonts w:cstheme="minorHAnsi"/>
              <w:sz w:val="18"/>
              <w:szCs w:val="18"/>
            </w:rPr>
          </w:pPr>
          <w:bookmarkStart w:id="8" w:name="VDOCS42_18"/>
          <w:r w:rsidRPr="00E1311C">
            <w:rPr>
              <w:rFonts w:cstheme="minorHAnsi"/>
              <w:sz w:val="18"/>
              <w:szCs w:val="18"/>
              <w:effect w:val="antsRed"/>
            </w:rPr>
            <w:t>17/09/2019</w:t>
          </w:r>
          <w:bookmarkEnd w:id="8"/>
        </w:p>
      </w:tc>
      <w:tc>
        <w:tcPr>
          <w:tcW w:w="442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C67BC9" w:rsidRPr="008300C0" w:rsidRDefault="00C67BC9" w:rsidP="00D064EF">
          <w:pPr>
            <w:pStyle w:val="Pieddepage"/>
            <w:jc w:val="right"/>
            <w:rPr>
              <w:rFonts w:cstheme="minorHAnsi"/>
              <w:sz w:val="18"/>
              <w:szCs w:val="18"/>
            </w:rPr>
          </w:pPr>
          <w:r w:rsidRPr="008300C0">
            <w:rPr>
              <w:rFonts w:cstheme="minorHAnsi"/>
              <w:sz w:val="18"/>
              <w:szCs w:val="18"/>
            </w:rPr>
            <w:fldChar w:fldCharType="begin"/>
          </w:r>
          <w:r w:rsidRPr="008300C0">
            <w:rPr>
              <w:rFonts w:cstheme="minorHAnsi"/>
              <w:sz w:val="18"/>
              <w:szCs w:val="18"/>
            </w:rPr>
            <w:instrText>PAGE  \* Arabic  \* MERGEFORMAT</w:instrText>
          </w:r>
          <w:r w:rsidRPr="008300C0">
            <w:rPr>
              <w:rFonts w:cstheme="minorHAnsi"/>
              <w:sz w:val="18"/>
              <w:szCs w:val="18"/>
            </w:rPr>
            <w:fldChar w:fldCharType="separate"/>
          </w:r>
          <w:r w:rsidR="00394932" w:rsidRPr="00394932">
            <w:rPr>
              <w:rFonts w:cstheme="minorHAnsi"/>
              <w:noProof/>
              <w:sz w:val="18"/>
              <w:szCs w:val="18"/>
              <w:lang w:val="fr-FR"/>
            </w:rPr>
            <w:t>1</w:t>
          </w:r>
          <w:r w:rsidRPr="008300C0">
            <w:rPr>
              <w:rFonts w:cstheme="minorHAnsi"/>
              <w:sz w:val="18"/>
              <w:szCs w:val="18"/>
            </w:rPr>
            <w:fldChar w:fldCharType="end"/>
          </w:r>
          <w:r w:rsidRPr="008300C0">
            <w:rPr>
              <w:rFonts w:cstheme="minorHAnsi"/>
              <w:sz w:val="18"/>
              <w:szCs w:val="18"/>
            </w:rPr>
            <w:t>/</w:t>
          </w:r>
          <w:r w:rsidRPr="008300C0">
            <w:rPr>
              <w:rFonts w:cstheme="minorHAnsi"/>
              <w:sz w:val="18"/>
              <w:szCs w:val="18"/>
            </w:rPr>
            <w:fldChar w:fldCharType="begin"/>
          </w:r>
          <w:r w:rsidRPr="008300C0">
            <w:rPr>
              <w:rFonts w:cstheme="minorHAnsi"/>
              <w:sz w:val="18"/>
              <w:szCs w:val="18"/>
            </w:rPr>
            <w:instrText>NUMPAGES  \* Arabic  \* MERGEFORMAT</w:instrText>
          </w:r>
          <w:r w:rsidRPr="008300C0">
            <w:rPr>
              <w:rFonts w:cstheme="minorHAnsi"/>
              <w:sz w:val="18"/>
              <w:szCs w:val="18"/>
            </w:rPr>
            <w:fldChar w:fldCharType="separate"/>
          </w:r>
          <w:r w:rsidR="00394932" w:rsidRPr="00394932">
            <w:rPr>
              <w:rFonts w:cstheme="minorHAnsi"/>
              <w:noProof/>
              <w:sz w:val="18"/>
              <w:szCs w:val="18"/>
              <w:lang w:val="fr-FR"/>
            </w:rPr>
            <w:t>2</w:t>
          </w:r>
          <w:r w:rsidRPr="008300C0">
            <w:rPr>
              <w:rFonts w:cstheme="minorHAnsi"/>
              <w:sz w:val="18"/>
              <w:szCs w:val="18"/>
            </w:rPr>
            <w:fldChar w:fldCharType="end"/>
          </w:r>
        </w:p>
      </w:tc>
    </w:tr>
    <w:tr w:rsidR="00C67BC9" w:rsidRPr="008300C0" w:rsidTr="00C67BC9">
      <w:tc>
        <w:tcPr>
          <w:tcW w:w="3828" w:type="dxa"/>
          <w:vMerge/>
          <w:tcBorders>
            <w:top w:val="nil"/>
            <w:left w:val="nil"/>
            <w:bottom w:val="nil"/>
            <w:right w:val="nil"/>
          </w:tcBorders>
        </w:tcPr>
        <w:p w:rsidR="00C67BC9" w:rsidRPr="008300C0" w:rsidRDefault="00C67BC9" w:rsidP="00D064EF">
          <w:pPr>
            <w:pStyle w:val="Pieddepage"/>
            <w:rPr>
              <w:rFonts w:cstheme="minorHAnsi"/>
              <w:sz w:val="18"/>
              <w:szCs w:val="18"/>
            </w:rPr>
          </w:pPr>
        </w:p>
      </w:tc>
      <w:tc>
        <w:tcPr>
          <w:tcW w:w="6376" w:type="dxa"/>
          <w:gridSpan w:val="4"/>
          <w:tcBorders>
            <w:top w:val="nil"/>
            <w:left w:val="nil"/>
            <w:bottom w:val="nil"/>
            <w:right w:val="nil"/>
          </w:tcBorders>
        </w:tcPr>
        <w:p w:rsidR="00C67BC9" w:rsidRPr="008300C0" w:rsidRDefault="00C67BC9" w:rsidP="00DE0837">
          <w:pPr>
            <w:pStyle w:val="Pieddepage"/>
            <w:rPr>
              <w:rFonts w:cstheme="minorHAnsi"/>
              <w:i/>
              <w:sz w:val="16"/>
              <w:szCs w:val="16"/>
            </w:rPr>
          </w:pPr>
          <w:r w:rsidRPr="008300C0">
            <w:rPr>
              <w:rFonts w:cstheme="minorHAnsi"/>
              <w:i/>
              <w:sz w:val="16"/>
              <w:szCs w:val="16"/>
            </w:rPr>
            <w:t xml:space="preserve">A réviser </w:t>
          </w:r>
          <w:r w:rsidR="00DE0837">
            <w:rPr>
              <w:rFonts w:cstheme="minorHAnsi"/>
              <w:i/>
              <w:sz w:val="16"/>
              <w:szCs w:val="16"/>
            </w:rPr>
            <w:t>dès</w:t>
          </w:r>
          <w:r w:rsidR="00C02160" w:rsidRPr="008300C0">
            <w:rPr>
              <w:rFonts w:cstheme="minorHAnsi"/>
              <w:i/>
              <w:sz w:val="16"/>
              <w:szCs w:val="16"/>
            </w:rPr>
            <w:t xml:space="preserve"> le </w:t>
          </w:r>
          <w:bookmarkStart w:id="9" w:name="VDOCS51_40035"/>
          <w:r w:rsidR="00E1311C" w:rsidRPr="00E1311C">
            <w:rPr>
              <w:rFonts w:cstheme="minorHAnsi"/>
              <w:i/>
              <w:sz w:val="16"/>
              <w:szCs w:val="16"/>
              <w:effect w:val="antsRed"/>
            </w:rPr>
            <w:t>17/09/2021</w:t>
          </w:r>
          <w:bookmarkEnd w:id="9"/>
        </w:p>
      </w:tc>
    </w:tr>
  </w:tbl>
  <w:p w:rsidR="00135AA1" w:rsidRPr="008300C0" w:rsidRDefault="00C67BC9" w:rsidP="00C67BC9">
    <w:pPr>
      <w:pStyle w:val="Pieddepage"/>
      <w:rPr>
        <w:rFonts w:cstheme="minorHAnsi"/>
      </w:rPr>
    </w:pPr>
    <w:r w:rsidRPr="008300C0">
      <w:rPr>
        <w:rFonts w:cstheme="minorHAnsi"/>
        <w:noProof/>
      </w:rPr>
      <w:drawing>
        <wp:anchor distT="0" distB="0" distL="114300" distR="114300" simplePos="0" relativeHeight="251663360" behindDoc="0" locked="1" layoutInCell="1" allowOverlap="1" wp14:anchorId="11688431" wp14:editId="71A40006">
          <wp:simplePos x="0" y="0"/>
          <wp:positionH relativeFrom="margin">
            <wp:posOffset>0</wp:posOffset>
          </wp:positionH>
          <wp:positionV relativeFrom="bottomMargin">
            <wp:posOffset>107950</wp:posOffset>
          </wp:positionV>
          <wp:extent cx="2001600" cy="399600"/>
          <wp:effectExtent l="0" t="0" r="0" b="635"/>
          <wp:wrapNone/>
          <wp:docPr id="17" name="Image 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mpty-barcode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1600" cy="39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548" w:rsidRDefault="003B0548">
      <w:r>
        <w:separator/>
      </w:r>
    </w:p>
  </w:footnote>
  <w:footnote w:type="continuationSeparator" w:id="0">
    <w:p w:rsidR="003B0548" w:rsidRDefault="003B05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09D" w:rsidRDefault="00E9709D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A66" w:rsidRDefault="00681A66" w:rsidP="00681A66">
    <w:pPr>
      <w:pStyle w:val="En-tte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08F9" w:rsidRPr="009E6B3A" w:rsidRDefault="006C08F9" w:rsidP="009E6B3A">
    <w:pPr>
      <w:pStyle w:val="En-tte"/>
      <w:tabs>
        <w:tab w:val="clear" w:pos="4536"/>
        <w:tab w:val="clear" w:pos="9072"/>
        <w:tab w:val="center" w:pos="5103"/>
      </w:tabs>
      <w:rPr>
        <w:rFonts w:cstheme="minorHAnsi"/>
        <w:b/>
        <w:bCs/>
        <w:sz w:val="28"/>
        <w:szCs w:val="28"/>
        <w:effect w:val="antsRed"/>
      </w:rPr>
    </w:pPr>
    <w:bookmarkStart w:id="5" w:name="VDOCS52_50063"/>
    <w:bookmarkEnd w:id="5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870A94"/>
    <w:multiLevelType w:val="hybridMultilevel"/>
    <w:tmpl w:val="E47055A4"/>
    <w:lvl w:ilvl="0" w:tplc="DD2A231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717C3EF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97D6560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F8C661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64AF3E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FF277E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F743E2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EAA44D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152218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>
    <w:nsid w:val="4D241519"/>
    <w:multiLevelType w:val="hybridMultilevel"/>
    <w:tmpl w:val="210C1E12"/>
    <w:lvl w:ilvl="0" w:tplc="EB52369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15EC7EE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8E4335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A9CA32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A5CE6A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4B8F72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B5E532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6BCEC4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49CCDE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>
    <w:nsid w:val="566A71A4"/>
    <w:multiLevelType w:val="hybridMultilevel"/>
    <w:tmpl w:val="E594DFBC"/>
    <w:lvl w:ilvl="0" w:tplc="B3EE64D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BF6AA8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7780B4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AB469C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F1E5B7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E3823C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7FA8B1B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F32722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D20867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uKTJuVl1OvhDpl+a3R54wMpdNXY=" w:salt="/CQxvX29M7tQp/fzTcqJSw=="/>
  <w:defaultTabStop w:val="708"/>
  <w:hyphenationZone w:val="425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SYSIDTEMPLATE" w:val="110"/>
    <w:docVar w:name="SYSIDVERSION" w:val="13392"/>
    <w:docVar w:name="SYSPASSWORD" w:val="0"/>
    <w:docVar w:name="SYSTABNUM" w:val="53"/>
  </w:docVars>
  <w:rsids>
    <w:rsidRoot w:val="003B0548"/>
    <w:rsid w:val="0000646F"/>
    <w:rsid w:val="000316BC"/>
    <w:rsid w:val="0006357A"/>
    <w:rsid w:val="00063CFB"/>
    <w:rsid w:val="000E0D45"/>
    <w:rsid w:val="000F0160"/>
    <w:rsid w:val="000F3A6B"/>
    <w:rsid w:val="000F6A1A"/>
    <w:rsid w:val="00110028"/>
    <w:rsid w:val="001118A2"/>
    <w:rsid w:val="00113149"/>
    <w:rsid w:val="00121EF3"/>
    <w:rsid w:val="00135AA1"/>
    <w:rsid w:val="00136536"/>
    <w:rsid w:val="001533F4"/>
    <w:rsid w:val="00190B44"/>
    <w:rsid w:val="00197B85"/>
    <w:rsid w:val="001D0F48"/>
    <w:rsid w:val="001D42B7"/>
    <w:rsid w:val="00225EDD"/>
    <w:rsid w:val="00232E0D"/>
    <w:rsid w:val="00252D16"/>
    <w:rsid w:val="002844A3"/>
    <w:rsid w:val="002A28BC"/>
    <w:rsid w:val="002A712C"/>
    <w:rsid w:val="002C164C"/>
    <w:rsid w:val="002C56A4"/>
    <w:rsid w:val="003021CA"/>
    <w:rsid w:val="003270A6"/>
    <w:rsid w:val="00342B05"/>
    <w:rsid w:val="0034320C"/>
    <w:rsid w:val="00371150"/>
    <w:rsid w:val="003736F1"/>
    <w:rsid w:val="00394932"/>
    <w:rsid w:val="00396DC4"/>
    <w:rsid w:val="003B0548"/>
    <w:rsid w:val="003E2F39"/>
    <w:rsid w:val="00436A75"/>
    <w:rsid w:val="00454B9F"/>
    <w:rsid w:val="00456D00"/>
    <w:rsid w:val="00472312"/>
    <w:rsid w:val="004A05B8"/>
    <w:rsid w:val="004B00D2"/>
    <w:rsid w:val="004E362D"/>
    <w:rsid w:val="0051347B"/>
    <w:rsid w:val="0055657D"/>
    <w:rsid w:val="00591ECB"/>
    <w:rsid w:val="005B1632"/>
    <w:rsid w:val="00636149"/>
    <w:rsid w:val="00663CF5"/>
    <w:rsid w:val="00681A66"/>
    <w:rsid w:val="00681D2E"/>
    <w:rsid w:val="006C08F9"/>
    <w:rsid w:val="006D7408"/>
    <w:rsid w:val="00722DAA"/>
    <w:rsid w:val="007240ED"/>
    <w:rsid w:val="0074757B"/>
    <w:rsid w:val="007C6F83"/>
    <w:rsid w:val="007D00B8"/>
    <w:rsid w:val="007F176F"/>
    <w:rsid w:val="00816772"/>
    <w:rsid w:val="008300C0"/>
    <w:rsid w:val="00867E51"/>
    <w:rsid w:val="00884C57"/>
    <w:rsid w:val="00914DE9"/>
    <w:rsid w:val="0093675F"/>
    <w:rsid w:val="0094343C"/>
    <w:rsid w:val="00957F21"/>
    <w:rsid w:val="009928FD"/>
    <w:rsid w:val="009A62F1"/>
    <w:rsid w:val="009B3F9C"/>
    <w:rsid w:val="009C1609"/>
    <w:rsid w:val="009E6B3A"/>
    <w:rsid w:val="009F0A7F"/>
    <w:rsid w:val="009F1603"/>
    <w:rsid w:val="00A05709"/>
    <w:rsid w:val="00A37BB4"/>
    <w:rsid w:val="00A417BF"/>
    <w:rsid w:val="00A538A2"/>
    <w:rsid w:val="00AC16B5"/>
    <w:rsid w:val="00AD4AC2"/>
    <w:rsid w:val="00AF1D47"/>
    <w:rsid w:val="00B03FBD"/>
    <w:rsid w:val="00B21CAC"/>
    <w:rsid w:val="00B37FE1"/>
    <w:rsid w:val="00B50118"/>
    <w:rsid w:val="00B541D0"/>
    <w:rsid w:val="00B63530"/>
    <w:rsid w:val="00B966BC"/>
    <w:rsid w:val="00BE5E13"/>
    <w:rsid w:val="00C02160"/>
    <w:rsid w:val="00C115F7"/>
    <w:rsid w:val="00C34982"/>
    <w:rsid w:val="00C60802"/>
    <w:rsid w:val="00C67BC9"/>
    <w:rsid w:val="00C67C73"/>
    <w:rsid w:val="00C9144B"/>
    <w:rsid w:val="00C920CD"/>
    <w:rsid w:val="00CD68C8"/>
    <w:rsid w:val="00CD72D3"/>
    <w:rsid w:val="00D01F3C"/>
    <w:rsid w:val="00D16470"/>
    <w:rsid w:val="00D60C11"/>
    <w:rsid w:val="00D64C97"/>
    <w:rsid w:val="00DC7DD2"/>
    <w:rsid w:val="00DE0837"/>
    <w:rsid w:val="00E1311C"/>
    <w:rsid w:val="00E14B83"/>
    <w:rsid w:val="00E16D3A"/>
    <w:rsid w:val="00E22B0C"/>
    <w:rsid w:val="00E34839"/>
    <w:rsid w:val="00E4029C"/>
    <w:rsid w:val="00E8539D"/>
    <w:rsid w:val="00E959D6"/>
    <w:rsid w:val="00E9709D"/>
    <w:rsid w:val="00EB16EB"/>
    <w:rsid w:val="00EB4B0D"/>
    <w:rsid w:val="00EF09F4"/>
    <w:rsid w:val="00F17A2C"/>
    <w:rsid w:val="00F35EC0"/>
    <w:rsid w:val="00F8640B"/>
    <w:rsid w:val="00F92402"/>
    <w:rsid w:val="00FD5A79"/>
    <w:rsid w:val="00FE6390"/>
    <w:rsid w:val="00FE7336"/>
    <w:rsid w:val="00FF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2F39"/>
    <w:rPr>
      <w:rFonts w:asciiTheme="minorHAnsi" w:hAnsiTheme="minorHAnsi"/>
      <w:sz w:val="22"/>
      <w:szCs w:val="24"/>
    </w:rPr>
  </w:style>
  <w:style w:type="paragraph" w:styleId="Titre1">
    <w:name w:val="heading 1"/>
    <w:basedOn w:val="Normal"/>
    <w:next w:val="Normal"/>
    <w:autoRedefine/>
    <w:qFormat/>
    <w:pPr>
      <w:keepNext/>
      <w:tabs>
        <w:tab w:val="left" w:pos="851"/>
        <w:tab w:val="left" w:pos="3402"/>
      </w:tabs>
      <w:outlineLvl w:val="0"/>
    </w:pPr>
    <w:rPr>
      <w:b/>
      <w:sz w:val="28"/>
      <w:szCs w:val="28"/>
      <w:lang w:eastAsia="fr-FR"/>
    </w:rPr>
  </w:style>
  <w:style w:type="paragraph" w:styleId="Titre2">
    <w:name w:val="heading 2"/>
    <w:basedOn w:val="Normal"/>
    <w:next w:val="Normal"/>
    <w:autoRedefine/>
    <w:qFormat/>
    <w:pPr>
      <w:keepNext/>
      <w:tabs>
        <w:tab w:val="left" w:pos="427"/>
        <w:tab w:val="right" w:pos="9781"/>
      </w:tabs>
      <w:spacing w:before="120" w:after="60"/>
      <w:jc w:val="both"/>
      <w:outlineLvl w:val="1"/>
    </w:pPr>
    <w:rPr>
      <w:b/>
      <w:szCs w:val="22"/>
      <w:u w:val="single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extedebulles">
    <w:name w:val="Balloon Text"/>
    <w:basedOn w:val="Normal"/>
    <w:link w:val="TextedebullesCar"/>
    <w:uiPriority w:val="99"/>
    <w:semiHidden/>
    <w:unhideWhenUsed/>
    <w:rsid w:val="000F6A1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A1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57F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depageCar">
    <w:name w:val="Pied de page Car"/>
    <w:basedOn w:val="Policepardfaut"/>
    <w:link w:val="Pieddepage"/>
    <w:rsid w:val="00957F21"/>
    <w:rPr>
      <w:rFonts w:ascii="Arial" w:hAnsi="Arial"/>
      <w:sz w:val="22"/>
      <w:szCs w:val="24"/>
    </w:rPr>
  </w:style>
  <w:style w:type="paragraph" w:styleId="NormalWeb">
    <w:name w:val="Normal (Web)"/>
    <w:basedOn w:val="Normal"/>
    <w:uiPriority w:val="99"/>
    <w:semiHidden/>
    <w:unhideWhenUsed/>
    <w:rsid w:val="009E6B3A"/>
    <w:pPr>
      <w:spacing w:before="100" w:beforeAutospacing="1" w:after="100" w:afterAutospacing="1"/>
    </w:pPr>
    <w:rPr>
      <w:rFonts w:ascii="Times New Roman" w:eastAsiaTheme="minorEastAsia" w:hAnsi="Times New Roman"/>
      <w:sz w:val="24"/>
    </w:rPr>
  </w:style>
  <w:style w:type="paragraph" w:styleId="Paragraphedeliste">
    <w:name w:val="List Paragraph"/>
    <w:basedOn w:val="Normal"/>
    <w:uiPriority w:val="34"/>
    <w:qFormat/>
    <w:rsid w:val="009E6B3A"/>
    <w:pPr>
      <w:ind w:left="720"/>
      <w:contextualSpacing/>
    </w:pPr>
    <w:rPr>
      <w:rFonts w:ascii="Times New Roman" w:eastAsiaTheme="minorEastAsia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2F39"/>
    <w:rPr>
      <w:rFonts w:asciiTheme="minorHAnsi" w:hAnsiTheme="minorHAnsi"/>
      <w:sz w:val="22"/>
      <w:szCs w:val="24"/>
    </w:rPr>
  </w:style>
  <w:style w:type="paragraph" w:styleId="Titre1">
    <w:name w:val="heading 1"/>
    <w:basedOn w:val="Normal"/>
    <w:next w:val="Normal"/>
    <w:autoRedefine/>
    <w:qFormat/>
    <w:pPr>
      <w:keepNext/>
      <w:tabs>
        <w:tab w:val="left" w:pos="851"/>
        <w:tab w:val="left" w:pos="3402"/>
      </w:tabs>
      <w:outlineLvl w:val="0"/>
    </w:pPr>
    <w:rPr>
      <w:b/>
      <w:sz w:val="28"/>
      <w:szCs w:val="28"/>
      <w:lang w:eastAsia="fr-FR"/>
    </w:rPr>
  </w:style>
  <w:style w:type="paragraph" w:styleId="Titre2">
    <w:name w:val="heading 2"/>
    <w:basedOn w:val="Normal"/>
    <w:next w:val="Normal"/>
    <w:autoRedefine/>
    <w:qFormat/>
    <w:pPr>
      <w:keepNext/>
      <w:tabs>
        <w:tab w:val="left" w:pos="427"/>
        <w:tab w:val="right" w:pos="9781"/>
      </w:tabs>
      <w:spacing w:before="120" w:after="60"/>
      <w:jc w:val="both"/>
      <w:outlineLvl w:val="1"/>
    </w:pPr>
    <w:rPr>
      <w:b/>
      <w:szCs w:val="22"/>
      <w:u w:val="single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extedebulles">
    <w:name w:val="Balloon Text"/>
    <w:basedOn w:val="Normal"/>
    <w:link w:val="TextedebullesCar"/>
    <w:uiPriority w:val="99"/>
    <w:semiHidden/>
    <w:unhideWhenUsed/>
    <w:rsid w:val="000F6A1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A1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57F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depageCar">
    <w:name w:val="Pied de page Car"/>
    <w:basedOn w:val="Policepardfaut"/>
    <w:link w:val="Pieddepage"/>
    <w:rsid w:val="00957F21"/>
    <w:rPr>
      <w:rFonts w:ascii="Arial" w:hAnsi="Arial"/>
      <w:sz w:val="22"/>
      <w:szCs w:val="24"/>
    </w:rPr>
  </w:style>
  <w:style w:type="paragraph" w:styleId="NormalWeb">
    <w:name w:val="Normal (Web)"/>
    <w:basedOn w:val="Normal"/>
    <w:uiPriority w:val="99"/>
    <w:semiHidden/>
    <w:unhideWhenUsed/>
    <w:rsid w:val="009E6B3A"/>
    <w:pPr>
      <w:spacing w:before="100" w:beforeAutospacing="1" w:after="100" w:afterAutospacing="1"/>
    </w:pPr>
    <w:rPr>
      <w:rFonts w:ascii="Times New Roman" w:eastAsiaTheme="minorEastAsia" w:hAnsi="Times New Roman"/>
      <w:sz w:val="24"/>
    </w:rPr>
  </w:style>
  <w:style w:type="paragraph" w:styleId="Paragraphedeliste">
    <w:name w:val="List Paragraph"/>
    <w:basedOn w:val="Normal"/>
    <w:uiPriority w:val="34"/>
    <w:qFormat/>
    <w:rsid w:val="009E6B3A"/>
    <w:pPr>
      <w:ind w:left="720"/>
      <w:contextualSpacing/>
    </w:pPr>
    <w:rPr>
      <w:rFonts w:ascii="Times New Roman" w:eastAsiaTheme="minorEastAsia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3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34" Type="http://schemas.openxmlformats.org/officeDocument/2006/relationships/image" Target="media/image20.png"/><Relationship Id="rId42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gif"/><Relationship Id="rId25" Type="http://schemas.openxmlformats.org/officeDocument/2006/relationships/image" Target="media/image10.gif"/><Relationship Id="rId33" Type="http://schemas.openxmlformats.org/officeDocument/2006/relationships/image" Target="media/image19.pn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5.emf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hdphoto" Target="media/hdphoto1.wdp"/><Relationship Id="rId32" Type="http://schemas.openxmlformats.org/officeDocument/2006/relationships/image" Target="media/image17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9.png"/><Relationship Id="rId28" Type="http://schemas.openxmlformats.org/officeDocument/2006/relationships/image" Target="media/image14.gif"/><Relationship Id="rId36" Type="http://schemas.openxmlformats.org/officeDocument/2006/relationships/image" Target="media/image22.PNG"/><Relationship Id="rId10" Type="http://schemas.openxmlformats.org/officeDocument/2006/relationships/image" Target="media/image2.gif"/><Relationship Id="rId19" Type="http://schemas.openxmlformats.org/officeDocument/2006/relationships/image" Target="media/image11.png"/><Relationship Id="rId31" Type="http://schemas.openxmlformats.org/officeDocument/2006/relationships/image" Target="media/image16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gif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0.emf"/><Relationship Id="rId35" Type="http://schemas.openxmlformats.org/officeDocument/2006/relationships/image" Target="media/image21.png"/><Relationship Id="rId43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88A02-365E-4CF8-A6EE-467C4C769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27C151FE.dotm</Template>
  <TotalTime>57</TotalTime>
  <Pages>2</Pages>
  <Words>0</Words>
  <Characters>150</Characters>
  <Application>Microsoft Office Word</Application>
  <DocSecurity>8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ADIES</Company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Vdoc</dc:creator>
  <cp:keywords/>
  <dc:description/>
  <cp:lastModifiedBy>Germaniere</cp:lastModifiedBy>
  <cp:revision>13</cp:revision>
  <cp:lastPrinted>2019-08-29T07:26:00Z</cp:lastPrinted>
  <dcterms:created xsi:type="dcterms:W3CDTF">2019-08-29T06:54:00Z</dcterms:created>
  <dcterms:modified xsi:type="dcterms:W3CDTF">2019-09-17T11:36:00Z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kCheckIn">
    <vt:i4>0</vt:i4>
  </property>
  <property fmtid="{D5CDD505-2E9C-101B-9397-08002B2CF9AE}" pid="3" name="IDVERSION">
    <vt:lpwstr>13392</vt:lpwstr>
  </property>
  <property fmtid="{D5CDD505-2E9C-101B-9397-08002B2CF9AE}" pid="4" name="DATABASENAME">
    <vt:lpwstr>VDocHRC</vt:lpwstr>
  </property>
  <property fmtid="{D5CDD505-2E9C-101B-9397-08002B2CF9AE}" pid="5" name="HTTPMODE">
    <vt:lpwstr>http://</vt:lpwstr>
  </property>
  <property fmtid="{D5CDD505-2E9C-101B-9397-08002B2CF9AE}" pid="6" name="IIS_SERVERNAME">
    <vt:lpwstr>SFHVDOC01</vt:lpwstr>
  </property>
  <property fmtid="{D5CDD505-2E9C-101B-9397-08002B2CF9AE}" pid="7" name="IIS_SERVER">
    <vt:lpwstr>SFHVDOC01</vt:lpwstr>
  </property>
  <property fmtid="{D5CDD505-2E9C-101B-9397-08002B2CF9AE}" pid="8" name="DB_GUID">
    <vt:lpwstr>{AD5F4A08-4484-4624-B4A3-D0A9091C778F}</vt:lpwstr>
  </property>
  <property fmtid="{D5CDD505-2E9C-101B-9397-08002B2CF9AE}" pid="9" name="CHECKOUTBY">
    <vt:lpwstr>Germanier Evelyne</vt:lpwstr>
  </property>
  <property fmtid="{D5CDD505-2E9C-101B-9397-08002B2CF9AE}" pid="10" name="CHECKOUTBY_USERID">
    <vt:lpwstr>308</vt:lpwstr>
  </property>
  <property fmtid="{D5CDD505-2E9C-101B-9397-08002B2CF9AE}" pid="11" name="CHECKOUTDATE">
    <vt:lpwstr>17/09/2019</vt:lpwstr>
  </property>
  <property fmtid="{D5CDD505-2E9C-101B-9397-08002B2CF9AE}" pid="12" name="VERSION">
    <vt:lpwstr>01</vt:lpwstr>
  </property>
  <property fmtid="{D5CDD505-2E9C-101B-9397-08002B2CF9AE}" pid="13" name="CURSTEPNAME">
    <vt:lpwstr>Application</vt:lpwstr>
  </property>
  <property fmtid="{D5CDD505-2E9C-101B-9397-08002B2CF9AE}" pid="14" name="CUROPENAME">
    <vt:lpwstr>Not implemented</vt:lpwstr>
  </property>
  <property fmtid="{D5CDD505-2E9C-101B-9397-08002B2CF9AE}" pid="15" name="NEXTOPENAME">
    <vt:lpwstr>Not implemented</vt:lpwstr>
  </property>
  <property fmtid="{D5CDD505-2E9C-101B-9397-08002B2CF9AE}" pid="16" name="RESPNAME">
    <vt:lpwstr>Germanier Evelyne</vt:lpwstr>
  </property>
  <property fmtid="{D5CDD505-2E9C-101B-9397-08002B2CF9AE}" pid="17" name="CREATORNAME">
    <vt:lpwstr>Germanier Evelyne</vt:lpwstr>
  </property>
  <property fmtid="{D5CDD505-2E9C-101B-9397-08002B2CF9AE}" pid="18" name="CREATEDATE">
    <vt:lpwstr>29/08/2019</vt:lpwstr>
  </property>
  <property fmtid="{D5CDD505-2E9C-101B-9397-08002B2CF9AE}" pid="19" name="VERIFICATORNAME">
    <vt:lpwstr>Da Silva Lucia</vt:lpwstr>
  </property>
  <property fmtid="{D5CDD505-2E9C-101B-9397-08002B2CF9AE}" pid="20" name="VERIFICATIONDATE">
    <vt:lpwstr>05/09/2019</vt:lpwstr>
  </property>
  <property fmtid="{D5CDD505-2E9C-101B-9397-08002B2CF9AE}" pid="21" name="REDACTORNAME">
    <vt:lpwstr>Germanier Evelyne</vt:lpwstr>
  </property>
  <property fmtid="{D5CDD505-2E9C-101B-9397-08002B2CF9AE}" pid="22" name="REDACTIONDATE">
    <vt:lpwstr>29/08/2019</vt:lpwstr>
  </property>
  <property fmtid="{D5CDD505-2E9C-101B-9397-08002B2CF9AE}" pid="23" name="APPROBATORNAME">
    <vt:lpwstr>Buttet Isabelle</vt:lpwstr>
  </property>
  <property fmtid="{D5CDD505-2E9C-101B-9397-08002B2CF9AE}" pid="24" name="APPROBATIONDATE">
    <vt:lpwstr>17/09/2019</vt:lpwstr>
  </property>
  <property fmtid="{D5CDD505-2E9C-101B-9397-08002B2CF9AE}" pid="25" name="IDFILE">
    <vt:lpwstr>96025</vt:lpwstr>
  </property>
  <property fmtid="{D5CDD505-2E9C-101B-9397-08002B2CF9AE}" pid="26" name="CHECKSUM">
    <vt:lpwstr>17666</vt:lpwstr>
  </property>
  <property fmtid="{D5CDD505-2E9C-101B-9397-08002B2CF9AE}" pid="27" name="IDENTITIES">
    <vt:lpwstr/>
  </property>
  <property fmtid="{D5CDD505-2E9C-101B-9397-08002B2CF9AE}" pid="28" name="ENTITYNAME">
    <vt:lpwstr/>
  </property>
  <property fmtid="{D5CDD505-2E9C-101B-9397-08002B2CF9AE}" pid="29" name="REFERENCE">
    <vt:lpwstr>HRC4For0501</vt:lpwstr>
  </property>
  <property fmtid="{D5CDD505-2E9C-101B-9397-08002B2CF9AE}" pid="30" name="TITLE">
    <vt:lpwstr>Plan de traitement provisoire de l'asthme à la sortie de l'hôpital</vt:lpwstr>
  </property>
  <property fmtid="{D5CDD505-2E9C-101B-9397-08002B2CF9AE}" pid="31" name="VDOC_FREE_SOUS_TITRE">
    <vt:lpwstr/>
  </property>
  <property fmtid="{D5CDD505-2E9C-101B-9397-08002B2CF9AE}" pid="32" name="VDOC_FREE_DESCRIPTION">
    <vt:lpwstr>Ventolin, axotide</vt:lpwstr>
  </property>
  <property fmtid="{D5CDD505-2E9C-101B-9397-08002B2CF9AE}" pid="33" name="VDOC_FREE_ACTIVER_PDF__CONVERSION_">
    <vt:lpwstr>0</vt:lpwstr>
  </property>
  <property fmtid="{D5CDD505-2E9C-101B-9397-08002B2CF9AE}" pid="34" name="VDOC_FREE_NE_PAS_INDEXER">
    <vt:lpwstr>0</vt:lpwstr>
  </property>
  <property fmtid="{D5CDD505-2E9C-101B-9397-08002B2CF9AE}" pid="35" name="OFFICIAL">
    <vt:lpwstr>Germanier Evelyne</vt:lpwstr>
  </property>
  <property fmtid="{D5CDD505-2E9C-101B-9397-08002B2CF9AE}" pid="36" name="REVISIONFREQUENCY">
    <vt:lpwstr>24</vt:lpwstr>
  </property>
  <property fmtid="{D5CDD505-2E9C-101B-9397-08002B2CF9AE}" pid="37" name="VDOC_LISTE_GENRE">
    <vt:lpwstr>For - Formulaire</vt:lpwstr>
  </property>
  <property fmtid="{D5CDD505-2E9C-101B-9397-08002B2CF9AE}" pid="38" name="VDOC_LISTE_ETABLISSEMENT">
    <vt:lpwstr>HRC</vt:lpwstr>
  </property>
  <property fmtid="{D5CDD505-2E9C-101B-9397-08002B2CF9AE}" pid="39" name="VDOC_LISTE_PROCESSUS_MAJEUR">
    <vt:lpwstr>4 Documentation médico-soignante</vt:lpwstr>
  </property>
  <property fmtid="{D5CDD505-2E9C-101B-9397-08002B2CF9AE}" pid="40" name="VDOC_LISTE_PROCESSUS_MINEUR">
    <vt:lpwstr>Formulaires dossier patient</vt:lpwstr>
  </property>
  <property fmtid="{D5CDD505-2E9C-101B-9397-08002B2CF9AE}" pid="41" name="VDOC_LISTE_SOUS_PROCESSUS">
    <vt:lpwstr>Pédiatrie</vt:lpwstr>
  </property>
  <property fmtid="{D5CDD505-2E9C-101B-9397-08002B2CF9AE}" pid="42" name="VDOC_FREE_AUTEUR">
    <vt:lpwstr>L. Da Silva</vt:lpwstr>
  </property>
  <property fmtid="{D5CDD505-2E9C-101B-9397-08002B2CF9AE}" pid="43" name="VDOC_FREE_VALID__PAR">
    <vt:lpwstr>Dr Martinez</vt:lpwstr>
  </property>
  <property fmtid="{D5CDD505-2E9C-101B-9397-08002B2CF9AE}" pid="44" name="VDOC_LISTE_SERVICE">
    <vt:lpwstr>Gestion documentaire;Pédiatrie;</vt:lpwstr>
  </property>
  <property fmtid="{D5CDD505-2E9C-101B-9397-08002B2CF9AE}" pid="45" name="VDOC_LISTE_SERVICES___INTRANET">
    <vt:lpwstr>Pédiatrie;</vt:lpwstr>
  </property>
  <property fmtid="{D5CDD505-2E9C-101B-9397-08002B2CF9AE}" pid="46" name="VDOC_LISTE_SITE">
    <vt:lpwstr>Rennaz;</vt:lpwstr>
  </property>
  <property fmtid="{D5CDD505-2E9C-101B-9397-08002B2CF9AE}" pid="47" name="VDOC_LISTE_GROUPE_PROFESSIONNEL">
    <vt:lpwstr>Soins;Médical;</vt:lpwstr>
  </property>
  <property fmtid="{D5CDD505-2E9C-101B-9397-08002B2CF9AE}" pid="48" name="VDOC_LISTE_FORMAT_D_IMPRESSION">
    <vt:lpwstr>A4;Recto-verso;</vt:lpwstr>
  </property>
  <property fmtid="{D5CDD505-2E9C-101B-9397-08002B2CF9AE}" pid="49" name="VDOC_LISTE_TYPE_DE_PAPIER">
    <vt:lpwstr>80 gr;blanc;contenu en couleur;</vt:lpwstr>
  </property>
  <property fmtid="{D5CDD505-2E9C-101B-9397-08002B2CF9AE}" pid="50" name="VDOC_FREE_NUM_RO_OPALE">
    <vt:lpwstr/>
  </property>
  <property fmtid="{D5CDD505-2E9C-101B-9397-08002B2CF9AE}" pid="51" name="VDOC_FREE_INTRANET">
    <vt:lpwstr>1</vt:lpwstr>
  </property>
  <property fmtid="{D5CDD505-2E9C-101B-9397-08002B2CF9AE}" pid="52" name="VDOC_FREE_CODE_BARRE_VALEUR">
    <vt:lpwstr/>
  </property>
  <property fmtid="{D5CDD505-2E9C-101B-9397-08002B2CF9AE}" pid="53" name="VDOC_FREE_ANCIENNE_R_F_RENCE_HDC">
    <vt:lpwstr/>
  </property>
  <property fmtid="{D5CDD505-2E9C-101B-9397-08002B2CF9AE}" pid="54" name="VDOC_FREE_ANCIENNE_R_F_RENCE_RIVIERA">
    <vt:lpwstr/>
  </property>
</Properties>
</file>